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0E8" w:rsidRDefault="00C010BE" w:rsidP="006B6701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C10E8" w:rsidRPr="001E638E" w:rsidTr="007572A7">
        <w:trPr>
          <w:trHeight w:hRule="exact" w:val="397"/>
        </w:trPr>
        <w:tc>
          <w:tcPr>
            <w:tcW w:w="9606" w:type="dxa"/>
          </w:tcPr>
          <w:p w:rsidR="001C10E8" w:rsidRPr="001E638E" w:rsidRDefault="001C10E8" w:rsidP="007572A7">
            <w:pPr>
              <w:jc w:val="center"/>
              <w:rPr>
                <w:b/>
                <w:sz w:val="28"/>
              </w:rPr>
            </w:pPr>
          </w:p>
        </w:tc>
      </w:tr>
      <w:tr w:rsidR="001C10E8" w:rsidRPr="001E638E" w:rsidTr="007572A7">
        <w:tc>
          <w:tcPr>
            <w:tcW w:w="9606" w:type="dxa"/>
          </w:tcPr>
          <w:p w:rsidR="001C10E8" w:rsidRPr="001E638E" w:rsidRDefault="001C10E8" w:rsidP="007572A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1C10E8" w:rsidRPr="001E638E" w:rsidTr="007572A7">
        <w:trPr>
          <w:trHeight w:hRule="exact" w:val="397"/>
        </w:trPr>
        <w:tc>
          <w:tcPr>
            <w:tcW w:w="9606" w:type="dxa"/>
            <w:vAlign w:val="center"/>
          </w:tcPr>
          <w:p w:rsidR="001C10E8" w:rsidRPr="001E638E" w:rsidRDefault="001C10E8" w:rsidP="007572A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1C10E8" w:rsidRPr="001E638E" w:rsidTr="007572A7">
        <w:trPr>
          <w:trHeight w:val="294"/>
        </w:trPr>
        <w:tc>
          <w:tcPr>
            <w:tcW w:w="9606" w:type="dxa"/>
          </w:tcPr>
          <w:p w:rsidR="001C10E8" w:rsidRPr="001E638E" w:rsidRDefault="001C10E8" w:rsidP="007572A7">
            <w:pPr>
              <w:pStyle w:val="3"/>
            </w:pPr>
          </w:p>
        </w:tc>
      </w:tr>
      <w:tr w:rsidR="001C10E8" w:rsidRPr="001E638E" w:rsidTr="007572A7">
        <w:trPr>
          <w:trHeight w:val="348"/>
        </w:trPr>
        <w:tc>
          <w:tcPr>
            <w:tcW w:w="9606" w:type="dxa"/>
            <w:vAlign w:val="center"/>
          </w:tcPr>
          <w:p w:rsidR="001C10E8" w:rsidRPr="001E638E" w:rsidRDefault="001C10E8" w:rsidP="007572A7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</w:t>
            </w:r>
          </w:p>
        </w:tc>
      </w:tr>
    </w:tbl>
    <w:p w:rsidR="001C10E8" w:rsidRPr="002341D4" w:rsidRDefault="001C10E8" w:rsidP="006B6701">
      <w:pPr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2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C10E8" w:rsidRPr="007572A7" w:rsidTr="007572A7">
        <w:tc>
          <w:tcPr>
            <w:tcW w:w="284" w:type="dxa"/>
            <w:vAlign w:val="bottom"/>
          </w:tcPr>
          <w:p w:rsidR="001C10E8" w:rsidRPr="007572A7" w:rsidRDefault="001C10E8" w:rsidP="007572A7">
            <w:pPr>
              <w:rPr>
                <w:sz w:val="26"/>
                <w:szCs w:val="26"/>
              </w:rPr>
            </w:pPr>
            <w:r w:rsidRPr="007572A7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C10E8" w:rsidRPr="007572A7" w:rsidRDefault="00BE464E" w:rsidP="007572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декабря 2021 года</w:t>
            </w:r>
          </w:p>
        </w:tc>
        <w:tc>
          <w:tcPr>
            <w:tcW w:w="397" w:type="dxa"/>
            <w:vAlign w:val="bottom"/>
          </w:tcPr>
          <w:p w:rsidR="001C10E8" w:rsidRPr="007572A7" w:rsidRDefault="001C10E8" w:rsidP="007572A7">
            <w:pPr>
              <w:jc w:val="center"/>
              <w:rPr>
                <w:sz w:val="26"/>
                <w:szCs w:val="26"/>
              </w:rPr>
            </w:pPr>
            <w:r w:rsidRPr="007572A7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C10E8" w:rsidRPr="007572A7" w:rsidRDefault="00BE464E" w:rsidP="007572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476-р</w:t>
            </w:r>
          </w:p>
        </w:tc>
      </w:tr>
      <w:tr w:rsidR="001C10E8" w:rsidRPr="007572A7" w:rsidTr="007572A7">
        <w:tc>
          <w:tcPr>
            <w:tcW w:w="4650" w:type="dxa"/>
            <w:gridSpan w:val="4"/>
          </w:tcPr>
          <w:p w:rsidR="001C10E8" w:rsidRPr="007572A7" w:rsidRDefault="001C10E8" w:rsidP="007572A7">
            <w:pPr>
              <w:jc w:val="center"/>
              <w:rPr>
                <w:sz w:val="26"/>
                <w:szCs w:val="26"/>
              </w:rPr>
            </w:pPr>
          </w:p>
          <w:p w:rsidR="001C10E8" w:rsidRPr="007572A7" w:rsidRDefault="001C10E8" w:rsidP="007572A7">
            <w:pPr>
              <w:jc w:val="center"/>
              <w:rPr>
                <w:sz w:val="26"/>
                <w:szCs w:val="26"/>
              </w:rPr>
            </w:pPr>
            <w:r w:rsidRPr="007572A7">
              <w:rPr>
                <w:sz w:val="26"/>
                <w:szCs w:val="26"/>
              </w:rPr>
              <w:t>р.п.Колышлей</w:t>
            </w:r>
          </w:p>
        </w:tc>
      </w:tr>
    </w:tbl>
    <w:p w:rsidR="001C10E8" w:rsidRDefault="001C10E8" w:rsidP="00EC1D0D">
      <w:pPr>
        <w:widowControl/>
        <w:ind w:left="-284" w:right="-285"/>
        <w:jc w:val="center"/>
        <w:rPr>
          <w:b/>
          <w:sz w:val="26"/>
          <w:szCs w:val="26"/>
        </w:rPr>
      </w:pPr>
      <w:r w:rsidRPr="007572A7">
        <w:rPr>
          <w:b/>
          <w:sz w:val="26"/>
          <w:szCs w:val="26"/>
        </w:rPr>
        <w:t>О</w:t>
      </w:r>
      <w:r w:rsidR="00C010BE">
        <w:rPr>
          <w:b/>
          <w:sz w:val="26"/>
          <w:szCs w:val="26"/>
        </w:rPr>
        <w:t>б утверждении</w:t>
      </w:r>
      <w:r w:rsidRPr="007572A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</w:t>
      </w:r>
      <w:r w:rsidRPr="007572A7">
        <w:rPr>
          <w:b/>
          <w:sz w:val="26"/>
          <w:szCs w:val="26"/>
        </w:rPr>
        <w:t>лан</w:t>
      </w:r>
      <w:r w:rsidR="00C010BE">
        <w:rPr>
          <w:b/>
          <w:sz w:val="26"/>
          <w:szCs w:val="26"/>
        </w:rPr>
        <w:t>а</w:t>
      </w:r>
      <w:r w:rsidRPr="007572A7">
        <w:rPr>
          <w:b/>
          <w:sz w:val="26"/>
          <w:szCs w:val="26"/>
        </w:rPr>
        <w:t xml:space="preserve"> мероприятий по реализации в 20</w:t>
      </w:r>
      <w:r w:rsidR="00C010BE">
        <w:rPr>
          <w:b/>
          <w:sz w:val="26"/>
          <w:szCs w:val="26"/>
        </w:rPr>
        <w:t>22</w:t>
      </w:r>
      <w:r w:rsidRPr="007572A7">
        <w:rPr>
          <w:b/>
          <w:sz w:val="26"/>
          <w:szCs w:val="26"/>
        </w:rPr>
        <w:t xml:space="preserve"> - 202</w:t>
      </w:r>
      <w:r w:rsidR="00C010BE">
        <w:rPr>
          <w:b/>
          <w:sz w:val="26"/>
          <w:szCs w:val="26"/>
        </w:rPr>
        <w:t>5</w:t>
      </w:r>
      <w:r w:rsidRPr="007572A7">
        <w:rPr>
          <w:b/>
          <w:sz w:val="26"/>
          <w:szCs w:val="26"/>
        </w:rPr>
        <w:t xml:space="preserve"> годах </w:t>
      </w:r>
    </w:p>
    <w:p w:rsidR="001C10E8" w:rsidRDefault="001C10E8" w:rsidP="00EC1D0D">
      <w:pPr>
        <w:widowControl/>
        <w:ind w:left="-284" w:right="-285"/>
        <w:jc w:val="center"/>
        <w:rPr>
          <w:b/>
          <w:sz w:val="26"/>
          <w:szCs w:val="26"/>
        </w:rPr>
      </w:pPr>
      <w:r w:rsidRPr="007572A7">
        <w:rPr>
          <w:b/>
          <w:sz w:val="26"/>
          <w:szCs w:val="26"/>
        </w:rPr>
        <w:t xml:space="preserve">Стратегии государственной национальной политики Российской Федерации </w:t>
      </w:r>
    </w:p>
    <w:p w:rsidR="001C10E8" w:rsidRPr="007572A7" w:rsidRDefault="001C10E8" w:rsidP="00EC1D0D">
      <w:pPr>
        <w:widowControl/>
        <w:ind w:left="-284" w:right="-285"/>
        <w:jc w:val="center"/>
        <w:rPr>
          <w:b/>
          <w:sz w:val="26"/>
          <w:szCs w:val="26"/>
        </w:rPr>
      </w:pPr>
      <w:r w:rsidRPr="007572A7">
        <w:rPr>
          <w:b/>
          <w:sz w:val="26"/>
          <w:szCs w:val="26"/>
        </w:rPr>
        <w:t>на период до 2025 года</w:t>
      </w:r>
      <w:r>
        <w:rPr>
          <w:b/>
          <w:sz w:val="26"/>
          <w:szCs w:val="26"/>
        </w:rPr>
        <w:t xml:space="preserve"> </w:t>
      </w:r>
      <w:r w:rsidRPr="007572A7">
        <w:rPr>
          <w:b/>
          <w:sz w:val="26"/>
          <w:szCs w:val="26"/>
        </w:rPr>
        <w:t>на территории Колышлейского района Пензенской области</w:t>
      </w:r>
    </w:p>
    <w:p w:rsidR="001C10E8" w:rsidRPr="002341D4" w:rsidRDefault="001C10E8" w:rsidP="007572A7">
      <w:pPr>
        <w:ind w:firstLine="709"/>
        <w:jc w:val="both"/>
        <w:rPr>
          <w:spacing w:val="-4"/>
          <w:sz w:val="16"/>
          <w:szCs w:val="16"/>
        </w:rPr>
      </w:pPr>
    </w:p>
    <w:p w:rsidR="001C10E8" w:rsidRPr="006C241E" w:rsidRDefault="001C10E8" w:rsidP="006B6701">
      <w:pPr>
        <w:ind w:firstLine="709"/>
        <w:jc w:val="both"/>
        <w:rPr>
          <w:sz w:val="26"/>
          <w:szCs w:val="26"/>
        </w:rPr>
      </w:pPr>
      <w:r w:rsidRPr="006C241E">
        <w:rPr>
          <w:sz w:val="26"/>
          <w:szCs w:val="26"/>
        </w:rPr>
        <w:t xml:space="preserve">Во исполнение Указа Президента Российской Федерации от 19.12.2012 №1666 «О Стратегии государственной национальной политики Российской Федерации на период до 2025 года» (с изменениями и дополнениями), руководствуясь распоряжением Правительства Пензенской области от </w:t>
      </w:r>
      <w:r w:rsidR="00C010BE">
        <w:rPr>
          <w:sz w:val="26"/>
          <w:szCs w:val="26"/>
        </w:rPr>
        <w:t>01</w:t>
      </w:r>
      <w:r w:rsidRPr="006C241E">
        <w:rPr>
          <w:sz w:val="26"/>
          <w:szCs w:val="26"/>
        </w:rPr>
        <w:t>.</w:t>
      </w:r>
      <w:r w:rsidR="00C010BE">
        <w:rPr>
          <w:sz w:val="26"/>
          <w:szCs w:val="26"/>
        </w:rPr>
        <w:t>12</w:t>
      </w:r>
      <w:r w:rsidRPr="006C241E">
        <w:rPr>
          <w:sz w:val="26"/>
          <w:szCs w:val="26"/>
        </w:rPr>
        <w:t>.20</w:t>
      </w:r>
      <w:r w:rsidR="00C010BE">
        <w:rPr>
          <w:sz w:val="26"/>
          <w:szCs w:val="26"/>
        </w:rPr>
        <w:t>21</w:t>
      </w:r>
      <w:r w:rsidRPr="006C241E">
        <w:rPr>
          <w:sz w:val="26"/>
          <w:szCs w:val="26"/>
        </w:rPr>
        <w:t xml:space="preserve"> № </w:t>
      </w:r>
      <w:r w:rsidR="00C010BE">
        <w:rPr>
          <w:sz w:val="26"/>
          <w:szCs w:val="26"/>
        </w:rPr>
        <w:t>687</w:t>
      </w:r>
      <w:r w:rsidRPr="006C241E">
        <w:rPr>
          <w:sz w:val="26"/>
          <w:szCs w:val="26"/>
        </w:rPr>
        <w:t>-</w:t>
      </w:r>
      <w:r w:rsidRPr="00C010BE">
        <w:rPr>
          <w:sz w:val="26"/>
          <w:szCs w:val="26"/>
        </w:rPr>
        <w:t>рП «</w:t>
      </w:r>
      <w:r w:rsidR="00C010BE" w:rsidRPr="00C010BE">
        <w:rPr>
          <w:color w:val="000000" w:themeColor="text1"/>
          <w:spacing w:val="-10"/>
          <w:sz w:val="26"/>
          <w:szCs w:val="26"/>
        </w:rPr>
        <w:t xml:space="preserve">Об утверждении Плана мероприятий по реализации в 2022-2025 годах </w:t>
      </w:r>
      <w:r w:rsidRPr="00C010BE">
        <w:rPr>
          <w:sz w:val="26"/>
          <w:szCs w:val="26"/>
        </w:rPr>
        <w:t>Ст</w:t>
      </w:r>
      <w:r w:rsidRPr="006C241E">
        <w:rPr>
          <w:sz w:val="26"/>
          <w:szCs w:val="26"/>
        </w:rPr>
        <w:t>ратегии государственной национальной политики Российской Федерации на период до 2025 года на территории Пензенской области»:</w:t>
      </w:r>
    </w:p>
    <w:p w:rsidR="001C10E8" w:rsidRPr="00EC1D0D" w:rsidRDefault="001C10E8" w:rsidP="006B67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1D0D">
        <w:rPr>
          <w:bCs/>
          <w:iCs/>
          <w:sz w:val="26"/>
          <w:szCs w:val="26"/>
        </w:rPr>
        <w:t xml:space="preserve">1. Утвердить </w:t>
      </w:r>
      <w:r>
        <w:rPr>
          <w:bCs/>
          <w:iCs/>
          <w:sz w:val="26"/>
          <w:szCs w:val="26"/>
        </w:rPr>
        <w:t xml:space="preserve">прилагаемый </w:t>
      </w:r>
      <w:r w:rsidRPr="00EC1D0D">
        <w:rPr>
          <w:sz w:val="26"/>
          <w:szCs w:val="26"/>
        </w:rPr>
        <w:t>План мероприятий по реализации в 20</w:t>
      </w:r>
      <w:r w:rsidR="00C010BE">
        <w:rPr>
          <w:sz w:val="26"/>
          <w:szCs w:val="26"/>
        </w:rPr>
        <w:t>22</w:t>
      </w:r>
      <w:r w:rsidRPr="00EC1D0D">
        <w:rPr>
          <w:sz w:val="26"/>
          <w:szCs w:val="26"/>
        </w:rPr>
        <w:t xml:space="preserve"> - 202</w:t>
      </w:r>
      <w:r w:rsidR="00C010BE">
        <w:rPr>
          <w:sz w:val="26"/>
          <w:szCs w:val="26"/>
        </w:rPr>
        <w:t>5</w:t>
      </w:r>
      <w:r w:rsidRPr="00EC1D0D">
        <w:rPr>
          <w:sz w:val="26"/>
          <w:szCs w:val="26"/>
        </w:rPr>
        <w:t xml:space="preserve"> годах Стратегии государственной национальной политики Российской Федерации на период до 2025 года на территории Колышлейского района Пензенской области (</w:t>
      </w:r>
      <w:r>
        <w:rPr>
          <w:sz w:val="26"/>
          <w:szCs w:val="26"/>
        </w:rPr>
        <w:t>далее - План мероприятий</w:t>
      </w:r>
      <w:r w:rsidRPr="00EC1D0D">
        <w:rPr>
          <w:sz w:val="26"/>
          <w:szCs w:val="26"/>
        </w:rPr>
        <w:t>).</w:t>
      </w:r>
    </w:p>
    <w:p w:rsidR="001C10E8" w:rsidRDefault="001C10E8" w:rsidP="006B6701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55687A">
        <w:rPr>
          <w:iCs/>
          <w:sz w:val="26"/>
          <w:szCs w:val="26"/>
        </w:rPr>
        <w:t xml:space="preserve">2. </w:t>
      </w:r>
      <w:r w:rsidRPr="0055687A">
        <w:rPr>
          <w:bCs/>
          <w:iCs/>
          <w:sz w:val="26"/>
          <w:szCs w:val="26"/>
        </w:rPr>
        <w:t>Ответственным исполнителям ежеквартально в срок не позднее последнего числа месяца, следующего за отчетным кварталом, представлять руководителю аппарата администрации района информацию об исполнении пунктов Плана мероприятий для подготовки сводного отчета в Правительство Пензенской области</w:t>
      </w:r>
      <w:r w:rsidRPr="0055687A">
        <w:rPr>
          <w:spacing w:val="-6"/>
          <w:sz w:val="26"/>
          <w:szCs w:val="26"/>
        </w:rPr>
        <w:t>.</w:t>
      </w:r>
    </w:p>
    <w:p w:rsidR="002341D4" w:rsidRDefault="002341D4" w:rsidP="006B6701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3. Признать утратившими силу:</w:t>
      </w:r>
    </w:p>
    <w:p w:rsidR="002341D4" w:rsidRPr="0055687A" w:rsidRDefault="002341D4" w:rsidP="006B6701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- распоряжение Администрации Колышлейского района Пензенской области от 19.06.2019 №195а-р «О </w:t>
      </w:r>
      <w:r w:rsidRPr="00EC1D0D">
        <w:rPr>
          <w:sz w:val="26"/>
          <w:szCs w:val="26"/>
        </w:rPr>
        <w:t>План</w:t>
      </w:r>
      <w:r>
        <w:rPr>
          <w:sz w:val="26"/>
          <w:szCs w:val="26"/>
        </w:rPr>
        <w:t>е</w:t>
      </w:r>
      <w:r w:rsidRPr="00EC1D0D">
        <w:rPr>
          <w:sz w:val="26"/>
          <w:szCs w:val="26"/>
        </w:rPr>
        <w:t xml:space="preserve"> мероприятий по реализации в 2019 - 2021 годах Стратегии государственной национальной политики Российской Федерации на период до 2025 года на территории Колышлейского района Пензенской области</w:t>
      </w:r>
      <w:r>
        <w:rPr>
          <w:sz w:val="26"/>
          <w:szCs w:val="26"/>
        </w:rPr>
        <w:t>».</w:t>
      </w:r>
    </w:p>
    <w:p w:rsidR="002341D4" w:rsidRDefault="002341D4" w:rsidP="006B6701">
      <w:pPr>
        <w:pStyle w:val="1"/>
        <w:keepNext w:val="0"/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1C10E8" w:rsidRPr="0055687A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Опубликовать настоящее </w:t>
      </w:r>
      <w:r w:rsidRPr="0055687A">
        <w:rPr>
          <w:sz w:val="26"/>
          <w:szCs w:val="26"/>
        </w:rPr>
        <w:t>распоряжение</w:t>
      </w:r>
      <w:r>
        <w:rPr>
          <w:sz w:val="26"/>
          <w:szCs w:val="26"/>
        </w:rPr>
        <w:t xml:space="preserve"> в информационном бюллетене «Информационный вестник Колышлейского района».</w:t>
      </w:r>
    </w:p>
    <w:p w:rsidR="001C10E8" w:rsidRPr="0055687A" w:rsidRDefault="002341D4" w:rsidP="006B6701">
      <w:pPr>
        <w:pStyle w:val="1"/>
        <w:keepNext w:val="0"/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1C10E8" w:rsidRPr="0055687A">
        <w:rPr>
          <w:sz w:val="26"/>
          <w:szCs w:val="26"/>
        </w:rPr>
        <w:t xml:space="preserve">Настоящее распоряжение вступает в силу </w:t>
      </w:r>
      <w:r>
        <w:rPr>
          <w:sz w:val="26"/>
          <w:szCs w:val="26"/>
        </w:rPr>
        <w:t>на следующий день, после дня его официального опубликования</w:t>
      </w:r>
      <w:r w:rsidR="001C10E8" w:rsidRPr="0055687A">
        <w:rPr>
          <w:sz w:val="26"/>
          <w:szCs w:val="26"/>
        </w:rPr>
        <w:t>.</w:t>
      </w:r>
    </w:p>
    <w:p w:rsidR="001C10E8" w:rsidRPr="00521F5D" w:rsidRDefault="002341D4" w:rsidP="006B6701">
      <w:pPr>
        <w:pStyle w:val="1"/>
        <w:keepNext w:val="0"/>
        <w:widowControl w:val="0"/>
        <w:ind w:firstLine="709"/>
        <w:rPr>
          <w:iCs/>
          <w:sz w:val="26"/>
          <w:szCs w:val="26"/>
        </w:rPr>
      </w:pPr>
      <w:r>
        <w:rPr>
          <w:sz w:val="26"/>
          <w:szCs w:val="26"/>
        </w:rPr>
        <w:t>6</w:t>
      </w:r>
      <w:r w:rsidR="001C10E8" w:rsidRPr="0055687A">
        <w:rPr>
          <w:sz w:val="26"/>
          <w:szCs w:val="26"/>
        </w:rPr>
        <w:t>.</w:t>
      </w:r>
      <w:r w:rsidR="001C10E8" w:rsidRPr="00521F5D">
        <w:rPr>
          <w:sz w:val="26"/>
          <w:szCs w:val="26"/>
        </w:rPr>
        <w:t xml:space="preserve"> </w:t>
      </w:r>
      <w:r w:rsidR="001C10E8" w:rsidRPr="00521F5D">
        <w:rPr>
          <w:iCs/>
          <w:sz w:val="26"/>
          <w:szCs w:val="26"/>
        </w:rPr>
        <w:t>Контроль за исполнением настоящего распоряжения возложить на руководителя аппарата администрации района.</w:t>
      </w:r>
    </w:p>
    <w:p w:rsidR="001C10E8" w:rsidRPr="002341D4" w:rsidRDefault="001C10E8" w:rsidP="006B6701">
      <w:pPr>
        <w:ind w:firstLine="709"/>
        <w:jc w:val="both"/>
      </w:pPr>
    </w:p>
    <w:p w:rsidR="001C10E8" w:rsidRPr="002341D4" w:rsidRDefault="001C10E8" w:rsidP="006B6701">
      <w:pPr>
        <w:ind w:firstLine="709"/>
        <w:jc w:val="both"/>
      </w:pPr>
    </w:p>
    <w:p w:rsidR="001C10E8" w:rsidRPr="002341D4" w:rsidRDefault="001C10E8" w:rsidP="006B6701">
      <w:pPr>
        <w:ind w:firstLine="709"/>
        <w:jc w:val="both"/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1C10E8" w:rsidRPr="00611BFB" w:rsidTr="007572A7">
        <w:trPr>
          <w:trHeight w:val="306"/>
        </w:trPr>
        <w:tc>
          <w:tcPr>
            <w:tcW w:w="3794" w:type="dxa"/>
          </w:tcPr>
          <w:p w:rsidR="001C10E8" w:rsidRPr="00611BFB" w:rsidRDefault="001C10E8" w:rsidP="007572A7">
            <w:pPr>
              <w:rPr>
                <w:b/>
                <w:sz w:val="26"/>
                <w:szCs w:val="26"/>
              </w:rPr>
            </w:pPr>
            <w:r w:rsidRPr="00611BFB">
              <w:rPr>
                <w:b/>
                <w:sz w:val="26"/>
                <w:szCs w:val="26"/>
              </w:rPr>
              <w:t>Глава администрации</w:t>
            </w:r>
          </w:p>
        </w:tc>
        <w:tc>
          <w:tcPr>
            <w:tcW w:w="5953" w:type="dxa"/>
          </w:tcPr>
          <w:p w:rsidR="001C10E8" w:rsidRPr="00611BFB" w:rsidRDefault="00C010BE" w:rsidP="007572A7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В.С.Узбеков</w:t>
            </w:r>
          </w:p>
        </w:tc>
      </w:tr>
    </w:tbl>
    <w:p w:rsidR="001C10E8" w:rsidRDefault="001C10E8">
      <w:pPr>
        <w:jc w:val="both"/>
        <w:rPr>
          <w:sz w:val="28"/>
        </w:rPr>
        <w:sectPr w:rsidR="001C10E8" w:rsidSect="006B6701">
          <w:headerReference w:type="default" r:id="rId8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tbl>
      <w:tblPr>
        <w:tblW w:w="6237" w:type="dxa"/>
        <w:tblInd w:w="9039" w:type="dxa"/>
        <w:tblLook w:val="00A0"/>
      </w:tblPr>
      <w:tblGrid>
        <w:gridCol w:w="6237"/>
      </w:tblGrid>
      <w:tr w:rsidR="001C10E8" w:rsidTr="00723683">
        <w:tc>
          <w:tcPr>
            <w:tcW w:w="6237" w:type="dxa"/>
          </w:tcPr>
          <w:p w:rsidR="001C10E8" w:rsidRPr="0003189C" w:rsidRDefault="001C10E8" w:rsidP="007572A7">
            <w:pPr>
              <w:widowControl/>
              <w:jc w:val="center"/>
              <w:rPr>
                <w:rFonts w:ascii="Calibri" w:hAnsi="Calibri"/>
                <w:sz w:val="24"/>
                <w:szCs w:val="24"/>
              </w:rPr>
            </w:pPr>
            <w:r w:rsidRPr="0003189C">
              <w:rPr>
                <w:sz w:val="24"/>
                <w:szCs w:val="24"/>
              </w:rPr>
              <w:lastRenderedPageBreak/>
              <w:t>УТВЕРЖДЕН</w:t>
            </w:r>
          </w:p>
        </w:tc>
      </w:tr>
      <w:tr w:rsidR="001C10E8" w:rsidTr="00723683">
        <w:tc>
          <w:tcPr>
            <w:tcW w:w="6237" w:type="dxa"/>
          </w:tcPr>
          <w:p w:rsidR="001C10E8" w:rsidRDefault="001C10E8" w:rsidP="00723683">
            <w:pPr>
              <w:widowControl/>
              <w:jc w:val="center"/>
              <w:rPr>
                <w:sz w:val="24"/>
                <w:szCs w:val="24"/>
              </w:rPr>
            </w:pPr>
            <w:r w:rsidRPr="0003189C">
              <w:rPr>
                <w:sz w:val="24"/>
                <w:szCs w:val="24"/>
              </w:rPr>
              <w:t xml:space="preserve">распоряжением </w:t>
            </w:r>
            <w:r>
              <w:rPr>
                <w:sz w:val="24"/>
                <w:szCs w:val="24"/>
              </w:rPr>
              <w:t xml:space="preserve">Администрации </w:t>
            </w:r>
          </w:p>
          <w:p w:rsidR="001C10E8" w:rsidRPr="0003189C" w:rsidRDefault="001C10E8" w:rsidP="0072368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Колышлейского района </w:t>
            </w:r>
            <w:r w:rsidRPr="0003189C">
              <w:rPr>
                <w:sz w:val="24"/>
                <w:szCs w:val="24"/>
              </w:rPr>
              <w:t xml:space="preserve">Пензенской области </w:t>
            </w:r>
          </w:p>
        </w:tc>
      </w:tr>
      <w:tr w:rsidR="001C10E8" w:rsidTr="00723683">
        <w:tc>
          <w:tcPr>
            <w:tcW w:w="6237" w:type="dxa"/>
          </w:tcPr>
          <w:p w:rsidR="001C10E8" w:rsidRPr="0003189C" w:rsidRDefault="001C10E8" w:rsidP="00BE464E">
            <w:pPr>
              <w:widowControl/>
              <w:jc w:val="center"/>
              <w:rPr>
                <w:sz w:val="24"/>
                <w:szCs w:val="24"/>
              </w:rPr>
            </w:pPr>
            <w:r w:rsidRPr="0003189C">
              <w:rPr>
                <w:sz w:val="24"/>
                <w:szCs w:val="24"/>
              </w:rPr>
              <w:t xml:space="preserve">от </w:t>
            </w:r>
            <w:r w:rsidR="00BE464E">
              <w:rPr>
                <w:sz w:val="24"/>
                <w:szCs w:val="24"/>
              </w:rPr>
              <w:t>30.12.2021</w:t>
            </w:r>
            <w:r>
              <w:rPr>
                <w:sz w:val="24"/>
                <w:szCs w:val="24"/>
              </w:rPr>
              <w:t xml:space="preserve"> </w:t>
            </w:r>
            <w:r w:rsidRPr="0003189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BE464E">
              <w:rPr>
                <w:sz w:val="24"/>
                <w:szCs w:val="24"/>
              </w:rPr>
              <w:t>476-р</w:t>
            </w:r>
          </w:p>
        </w:tc>
      </w:tr>
    </w:tbl>
    <w:p w:rsidR="001C10E8" w:rsidRDefault="001C10E8" w:rsidP="00BC4D6F">
      <w:pPr>
        <w:jc w:val="center"/>
        <w:rPr>
          <w:b/>
          <w:sz w:val="24"/>
          <w:szCs w:val="24"/>
        </w:rPr>
      </w:pPr>
    </w:p>
    <w:p w:rsidR="001C10E8" w:rsidRPr="0003189C" w:rsidRDefault="001C10E8" w:rsidP="00937AF9">
      <w:pPr>
        <w:spacing w:line="221" w:lineRule="auto"/>
        <w:jc w:val="center"/>
        <w:rPr>
          <w:b/>
          <w:sz w:val="24"/>
          <w:szCs w:val="24"/>
        </w:rPr>
      </w:pPr>
      <w:r w:rsidRPr="0003189C">
        <w:rPr>
          <w:b/>
          <w:sz w:val="24"/>
          <w:szCs w:val="24"/>
        </w:rPr>
        <w:t xml:space="preserve">П Л А Н </w:t>
      </w:r>
    </w:p>
    <w:p w:rsidR="001C10E8" w:rsidRPr="0003189C" w:rsidRDefault="001C10E8" w:rsidP="00937AF9">
      <w:pPr>
        <w:spacing w:line="221" w:lineRule="auto"/>
        <w:jc w:val="center"/>
        <w:rPr>
          <w:b/>
          <w:sz w:val="24"/>
          <w:szCs w:val="24"/>
        </w:rPr>
      </w:pPr>
      <w:r w:rsidRPr="0003189C">
        <w:rPr>
          <w:b/>
          <w:sz w:val="24"/>
          <w:szCs w:val="24"/>
        </w:rPr>
        <w:t>мероприятий по реализации в 20</w:t>
      </w:r>
      <w:r w:rsidR="002341D4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- </w:t>
      </w:r>
      <w:r w:rsidRPr="0003189C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2341D4">
        <w:rPr>
          <w:b/>
          <w:sz w:val="24"/>
          <w:szCs w:val="24"/>
        </w:rPr>
        <w:t>5</w:t>
      </w:r>
      <w:r w:rsidRPr="0003189C">
        <w:rPr>
          <w:b/>
          <w:sz w:val="24"/>
          <w:szCs w:val="24"/>
        </w:rPr>
        <w:t xml:space="preserve"> годах Стратегии государственной национальной политики </w:t>
      </w:r>
    </w:p>
    <w:p w:rsidR="001C10E8" w:rsidRDefault="001C10E8" w:rsidP="00937AF9">
      <w:pPr>
        <w:spacing w:line="221" w:lineRule="auto"/>
        <w:jc w:val="center"/>
        <w:rPr>
          <w:b/>
          <w:sz w:val="24"/>
          <w:szCs w:val="24"/>
        </w:rPr>
      </w:pPr>
      <w:r w:rsidRPr="0003189C">
        <w:rPr>
          <w:b/>
          <w:sz w:val="24"/>
          <w:szCs w:val="24"/>
        </w:rPr>
        <w:t xml:space="preserve">Российской Федерации на период до 2025 года на территории </w:t>
      </w:r>
      <w:r>
        <w:rPr>
          <w:b/>
          <w:sz w:val="24"/>
          <w:szCs w:val="24"/>
        </w:rPr>
        <w:t xml:space="preserve">Колышлейского района </w:t>
      </w:r>
      <w:r w:rsidRPr="0003189C">
        <w:rPr>
          <w:b/>
          <w:sz w:val="24"/>
          <w:szCs w:val="24"/>
        </w:rPr>
        <w:t xml:space="preserve">Пензенской области </w:t>
      </w:r>
    </w:p>
    <w:p w:rsidR="001C10E8" w:rsidRDefault="001C10E8" w:rsidP="00937AF9">
      <w:pPr>
        <w:spacing w:line="221" w:lineRule="auto"/>
        <w:jc w:val="center"/>
        <w:rPr>
          <w:b/>
          <w:sz w:val="24"/>
          <w:szCs w:val="24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685"/>
        <w:gridCol w:w="1427"/>
        <w:gridCol w:w="2268"/>
        <w:gridCol w:w="2270"/>
        <w:gridCol w:w="2693"/>
        <w:gridCol w:w="1699"/>
        <w:gridCol w:w="2409"/>
      </w:tblGrid>
      <w:tr w:rsidR="001C10E8" w:rsidRPr="005735D4" w:rsidTr="00160C2C">
        <w:trPr>
          <w:tblHeader/>
        </w:trPr>
        <w:tc>
          <w:tcPr>
            <w:tcW w:w="709" w:type="dxa"/>
          </w:tcPr>
          <w:p w:rsidR="001C10E8" w:rsidRPr="005735D4" w:rsidRDefault="001C10E8" w:rsidP="00937AF9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5735D4">
              <w:rPr>
                <w:sz w:val="22"/>
                <w:szCs w:val="22"/>
              </w:rPr>
              <w:t>№</w:t>
            </w:r>
          </w:p>
          <w:p w:rsidR="001C10E8" w:rsidRPr="005735D4" w:rsidRDefault="001C10E8" w:rsidP="00937AF9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5735D4">
              <w:rPr>
                <w:sz w:val="22"/>
                <w:szCs w:val="22"/>
              </w:rPr>
              <w:t>п/п</w:t>
            </w:r>
          </w:p>
        </w:tc>
        <w:tc>
          <w:tcPr>
            <w:tcW w:w="2685" w:type="dxa"/>
          </w:tcPr>
          <w:p w:rsidR="001C10E8" w:rsidRPr="005735D4" w:rsidRDefault="001C10E8" w:rsidP="00937AF9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5735D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27" w:type="dxa"/>
          </w:tcPr>
          <w:p w:rsidR="001C10E8" w:rsidRPr="005735D4" w:rsidRDefault="001C10E8" w:rsidP="00937AF9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5735D4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2268" w:type="dxa"/>
          </w:tcPr>
          <w:p w:rsidR="001C10E8" w:rsidRPr="005735D4" w:rsidRDefault="001C10E8" w:rsidP="00937AF9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5735D4">
              <w:rPr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2270" w:type="dxa"/>
          </w:tcPr>
          <w:p w:rsidR="001C10E8" w:rsidRPr="005735D4" w:rsidRDefault="001C10E8" w:rsidP="00937AF9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5735D4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693" w:type="dxa"/>
          </w:tcPr>
          <w:p w:rsidR="001C10E8" w:rsidRPr="005735D4" w:rsidRDefault="001C10E8" w:rsidP="00937AF9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68306F">
              <w:rPr>
                <w:sz w:val="22"/>
                <w:szCs w:val="22"/>
              </w:rPr>
              <w:t>Основные направления государственной национальной политики</w:t>
            </w:r>
          </w:p>
        </w:tc>
        <w:tc>
          <w:tcPr>
            <w:tcW w:w="1699" w:type="dxa"/>
          </w:tcPr>
          <w:p w:rsidR="001C10E8" w:rsidRPr="005735D4" w:rsidRDefault="001C10E8" w:rsidP="00937AF9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5735D4">
              <w:rPr>
                <w:sz w:val="22"/>
                <w:szCs w:val="22"/>
              </w:rPr>
              <w:t>Индикаторы (количест</w:t>
            </w:r>
            <w:r>
              <w:rPr>
                <w:sz w:val="22"/>
                <w:szCs w:val="22"/>
              </w:rPr>
              <w:t>-</w:t>
            </w:r>
            <w:r w:rsidRPr="005735D4">
              <w:rPr>
                <w:sz w:val="22"/>
                <w:szCs w:val="22"/>
              </w:rPr>
              <w:t>венные или качественные) для контроля исполнения мероприятия</w:t>
            </w:r>
          </w:p>
        </w:tc>
        <w:tc>
          <w:tcPr>
            <w:tcW w:w="2409" w:type="dxa"/>
          </w:tcPr>
          <w:p w:rsidR="001C10E8" w:rsidRPr="005735D4" w:rsidRDefault="001C10E8" w:rsidP="00937AF9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5735D4">
              <w:rPr>
                <w:sz w:val="22"/>
                <w:szCs w:val="22"/>
              </w:rPr>
              <w:t>Документы, подтверждающие исполнение мероприятий</w:t>
            </w:r>
          </w:p>
        </w:tc>
      </w:tr>
    </w:tbl>
    <w:p w:rsidR="001C10E8" w:rsidRPr="00B31214" w:rsidRDefault="001C10E8" w:rsidP="00937AF9">
      <w:pPr>
        <w:spacing w:line="221" w:lineRule="auto"/>
        <w:rPr>
          <w:sz w:val="4"/>
          <w:szCs w:val="4"/>
        </w:rPr>
      </w:pPr>
    </w:p>
    <w:tbl>
      <w:tblPr>
        <w:tblStyle w:val="aa"/>
        <w:tblW w:w="16160" w:type="dxa"/>
        <w:tblInd w:w="-601" w:type="dxa"/>
        <w:tblLayout w:type="fixed"/>
        <w:tblLook w:val="0000"/>
      </w:tblPr>
      <w:tblGrid>
        <w:gridCol w:w="700"/>
        <w:gridCol w:w="2697"/>
        <w:gridCol w:w="1420"/>
        <w:gridCol w:w="2268"/>
        <w:gridCol w:w="2252"/>
        <w:gridCol w:w="20"/>
        <w:gridCol w:w="7"/>
        <w:gridCol w:w="2685"/>
        <w:gridCol w:w="1701"/>
        <w:gridCol w:w="2410"/>
      </w:tblGrid>
      <w:tr w:rsidR="00660AAC" w:rsidRPr="00660AAC" w:rsidTr="00660AAC">
        <w:trPr>
          <w:tblHeader/>
        </w:trPr>
        <w:tc>
          <w:tcPr>
            <w:tcW w:w="70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</w:p>
        </w:tc>
        <w:tc>
          <w:tcPr>
            <w:tcW w:w="2697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</w:t>
            </w:r>
          </w:p>
        </w:tc>
        <w:tc>
          <w:tcPr>
            <w:tcW w:w="142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4</w:t>
            </w:r>
          </w:p>
        </w:tc>
        <w:tc>
          <w:tcPr>
            <w:tcW w:w="227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5</w:t>
            </w:r>
          </w:p>
        </w:tc>
        <w:tc>
          <w:tcPr>
            <w:tcW w:w="269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8</w:t>
            </w:r>
          </w:p>
        </w:tc>
      </w:tr>
      <w:tr w:rsidR="00660AAC" w:rsidRPr="00660AAC" w:rsidTr="00660AAC">
        <w:tc>
          <w:tcPr>
            <w:tcW w:w="16160" w:type="dxa"/>
            <w:gridSpan w:val="10"/>
          </w:tcPr>
          <w:p w:rsidR="00660AAC" w:rsidRPr="00660AAC" w:rsidRDefault="00660AAC" w:rsidP="00660AAC">
            <w:pPr>
              <w:widowControl/>
              <w:numPr>
                <w:ilvl w:val="0"/>
                <w:numId w:val="6"/>
              </w:numPr>
              <w:autoSpaceDE w:val="0"/>
              <w:autoSpaceDN w:val="0"/>
              <w:spacing w:line="228" w:lineRule="auto"/>
              <w:ind w:left="851" w:hanging="295"/>
              <w:jc w:val="center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t xml:space="preserve">Укрепление общероссийской гражданской идентичности на основе духовно-нравственных и культурных ценностей </w:t>
            </w: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br/>
              <w:t>народов Российской Федерации</w:t>
            </w:r>
          </w:p>
        </w:tc>
      </w:tr>
      <w:tr w:rsidR="00660AAC" w:rsidRPr="00660AAC" w:rsidTr="00660AAC">
        <w:tc>
          <w:tcPr>
            <w:tcW w:w="70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1.</w:t>
            </w:r>
          </w:p>
        </w:tc>
        <w:tc>
          <w:tcPr>
            <w:tcW w:w="2697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Включение в образовательные программы общеобразовательных </w:t>
            </w:r>
            <w:r w:rsidR="000B3FE7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учреждений 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образовательных курсов по изучению культурных ценностей и традиций народов Российской Федерации</w:t>
            </w:r>
          </w:p>
        </w:tc>
        <w:tc>
          <w:tcPr>
            <w:tcW w:w="142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60AAC" w:rsidRPr="00660AAC" w:rsidRDefault="000B3FE7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Управление образования Администрации Колышлейского района Пензенской области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, социально ориентированные некоммерческие организации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 (по согласованию)</w:t>
            </w:r>
          </w:p>
        </w:tc>
        <w:tc>
          <w:tcPr>
            <w:tcW w:w="227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за счет средств бюджета </w:t>
            </w:r>
            <w:r w:rsidR="000B3FE7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в пределах бюджетных ассигнований, предусмотренных соответствующим главным распорядителям средств бюджета </w:t>
            </w:r>
            <w:r w:rsidR="000B3FE7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69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spacing w:line="19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совершенствование образовательных программ на различных уровнях образования, </w:t>
            </w:r>
          </w:p>
          <w:p w:rsidR="00660AAC" w:rsidRPr="00660AAC" w:rsidRDefault="00660AAC" w:rsidP="000B3FE7">
            <w:pPr>
              <w:autoSpaceDE w:val="0"/>
              <w:autoSpaceDN w:val="0"/>
              <w:spacing w:line="19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а также учебно-методических комплексов по изучению исторического опыта взаимодействия народов Российской Федерации и значимых событий, повлиявших на формирование общероссийского единства и солидарности</w:t>
            </w:r>
          </w:p>
        </w:tc>
        <w:tc>
          <w:tcPr>
            <w:tcW w:w="1701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скорректирован-ных образовательных программ</w:t>
            </w:r>
          </w:p>
        </w:tc>
        <w:tc>
          <w:tcPr>
            <w:tcW w:w="2410" w:type="dxa"/>
          </w:tcPr>
          <w:p w:rsidR="00660AAC" w:rsidRPr="00660AAC" w:rsidRDefault="00660AAC" w:rsidP="00A67888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ежеквартальный </w:t>
            </w:r>
            <w:r w:rsidR="00A67888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отчет в Министерство образования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об исполнении Плана мероприятий по реализации Стратегии государственной национальной политики Российской Федерации на период до 2025 года на территории Пензенской области</w:t>
            </w:r>
          </w:p>
        </w:tc>
      </w:tr>
      <w:tr w:rsidR="00660AAC" w:rsidRPr="00660AAC" w:rsidTr="00660AAC">
        <w:tc>
          <w:tcPr>
            <w:tcW w:w="70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2.</w:t>
            </w:r>
          </w:p>
        </w:tc>
        <w:tc>
          <w:tcPr>
            <w:tcW w:w="2697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Поддержка общественных инициатив, направленных на патриотическое воспитание детей и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молодежи</w:t>
            </w:r>
          </w:p>
        </w:tc>
        <w:tc>
          <w:tcPr>
            <w:tcW w:w="142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268" w:type="dxa"/>
          </w:tcPr>
          <w:p w:rsidR="00660AAC" w:rsidRPr="00660AAC" w:rsidRDefault="000B3FE7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Управление образования Администрации Колышлейского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района Пензенской области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, социально ориентированные некоммерческие организации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 (по согласованию)</w:t>
            </w:r>
          </w:p>
        </w:tc>
        <w:tc>
          <w:tcPr>
            <w:tcW w:w="2272" w:type="dxa"/>
            <w:gridSpan w:val="2"/>
          </w:tcPr>
          <w:p w:rsidR="00660AAC" w:rsidRPr="00660AAC" w:rsidRDefault="00A67888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за счет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области в пределах бюджетных ассигнований, предусмотренных соответствующим главным распорядителям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69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формирование гражданского самосознания, патриотизма, гражданской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1701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Количество поддержанных инициатив</w:t>
            </w:r>
          </w:p>
        </w:tc>
        <w:tc>
          <w:tcPr>
            <w:tcW w:w="241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ежеквартальный </w:t>
            </w:r>
            <w:r w:rsidR="00A67888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отчет в Министерство образования</w:t>
            </w:r>
            <w:r w:rsidR="00A67888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Пензенской области об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исполнении Плана мероприятий по реализации Стратегии государственной национальной политики Российской Федерации на период до 2025 года на территории Пензенской области</w:t>
            </w:r>
          </w:p>
        </w:tc>
      </w:tr>
      <w:tr w:rsidR="00660AAC" w:rsidRPr="00660AAC" w:rsidTr="00660AAC">
        <w:tc>
          <w:tcPr>
            <w:tcW w:w="70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3.</w:t>
            </w:r>
          </w:p>
        </w:tc>
        <w:tc>
          <w:tcPr>
            <w:tcW w:w="2697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Подготовка, профессиональная переподготовка и повышение квалификации педагогических кадров с учетом этнокультурных и региональных особенностей</w:t>
            </w:r>
          </w:p>
        </w:tc>
        <w:tc>
          <w:tcPr>
            <w:tcW w:w="142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60AAC" w:rsidRPr="00660AAC" w:rsidRDefault="00A67888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Управление образования Администрации Колышлейского района Пензенской области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, социально ориентированные некоммерческие организации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 (по согласованию)</w:t>
            </w:r>
          </w:p>
        </w:tc>
        <w:tc>
          <w:tcPr>
            <w:tcW w:w="2272" w:type="dxa"/>
            <w:gridSpan w:val="2"/>
          </w:tcPr>
          <w:p w:rsidR="00660AAC" w:rsidRPr="00660AAC" w:rsidRDefault="00A67888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за счет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в пределах бюджетных ассигнований, предусмотренных соответствующим главным распорядителям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69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совершенствование системы обучения в образовательных организациях в целях сохранения и развития этнокультурного и языкового многообразия Российской Федерации наряду с воспитанием уважения к российской истории и культуре, мировым культурным ценностям;</w:t>
            </w:r>
          </w:p>
        </w:tc>
        <w:tc>
          <w:tcPr>
            <w:tcW w:w="1701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лиц, прошедших профессиональ-ную переподготовку и повышение квалификации</w:t>
            </w:r>
          </w:p>
        </w:tc>
        <w:tc>
          <w:tcPr>
            <w:tcW w:w="2410" w:type="dxa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ежеквартальный </w:t>
            </w:r>
            <w:r w:rsidR="00A67888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отчет в Министерство образования</w:t>
            </w:r>
            <w:r w:rsidR="00A67888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об исполнении Плана мероприятий по реализации Стратегии государственной национальной политики Российской Федерации на период до 2025 года на территории Пензенской области</w:t>
            </w:r>
          </w:p>
        </w:tc>
      </w:tr>
      <w:tr w:rsidR="00660AAC" w:rsidRPr="00660AAC" w:rsidTr="00660AAC">
        <w:tc>
          <w:tcPr>
            <w:tcW w:w="16160" w:type="dxa"/>
            <w:gridSpan w:val="10"/>
          </w:tcPr>
          <w:p w:rsidR="00660AAC" w:rsidRPr="00660AAC" w:rsidRDefault="00660AAC" w:rsidP="00660AAC">
            <w:pPr>
              <w:widowControl/>
              <w:numPr>
                <w:ilvl w:val="0"/>
                <w:numId w:val="6"/>
              </w:numPr>
              <w:autoSpaceDE w:val="0"/>
              <w:autoSpaceDN w:val="0"/>
              <w:ind w:left="709" w:hanging="349"/>
              <w:jc w:val="center"/>
              <w:outlineLvl w:val="1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t xml:space="preserve"> Обеспечение реализации конституционных прав граждан</w:t>
            </w:r>
          </w:p>
        </w:tc>
      </w:tr>
      <w:tr w:rsidR="00660AAC" w:rsidRPr="00660AAC" w:rsidTr="00660AAC">
        <w:tc>
          <w:tcPr>
            <w:tcW w:w="700" w:type="dxa"/>
          </w:tcPr>
          <w:p w:rsidR="00660AAC" w:rsidRPr="00660AAC" w:rsidRDefault="00660AAC" w:rsidP="000B3FE7">
            <w:pPr>
              <w:autoSpaceDE w:val="0"/>
              <w:autoSpaceDN w:val="0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4. </w:t>
            </w:r>
          </w:p>
        </w:tc>
        <w:tc>
          <w:tcPr>
            <w:tcW w:w="2697" w:type="dxa"/>
          </w:tcPr>
          <w:p w:rsidR="00660AAC" w:rsidRPr="00257FBC" w:rsidRDefault="00660AAC" w:rsidP="00207679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Мониторинг обращений граждан 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</w:t>
            </w: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других обстоятельств, в том числе при приеме на работу, при замещении должностей и формировании кадрового резерва на муниципальном уровн</w:t>
            </w:r>
            <w:r w:rsidR="00207679" w:rsidRPr="00257FBC">
              <w:rPr>
                <w:rFonts w:ascii="Times New Roman" w:hAnsi="Times New Roman"/>
                <w:spacing w:val="-6"/>
                <w:sz w:val="22"/>
                <w:szCs w:val="22"/>
              </w:rPr>
              <w:t>е</w:t>
            </w:r>
          </w:p>
        </w:tc>
        <w:tc>
          <w:tcPr>
            <w:tcW w:w="1420" w:type="dxa"/>
          </w:tcPr>
          <w:p w:rsidR="00660AAC" w:rsidRPr="00257FB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268" w:type="dxa"/>
          </w:tcPr>
          <w:p w:rsidR="00660AAC" w:rsidRPr="00257FBC" w:rsidRDefault="00207679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Организационный отдел Администрации Колышлейского района </w:t>
            </w:r>
            <w:r w:rsidR="00660AAC" w:rsidRPr="00257FBC">
              <w:rPr>
                <w:rFonts w:ascii="Times New Roman" w:hAnsi="Times New Roman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272" w:type="dxa"/>
            <w:gridSpan w:val="2"/>
          </w:tcPr>
          <w:p w:rsidR="00660AAC" w:rsidRPr="00257FB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финансирование </w:t>
            </w:r>
          </w:p>
          <w:p w:rsidR="00660AAC" w:rsidRPr="00257FB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t>не требуется</w:t>
            </w:r>
          </w:p>
        </w:tc>
        <w:tc>
          <w:tcPr>
            <w:tcW w:w="2692" w:type="dxa"/>
            <w:gridSpan w:val="2"/>
          </w:tcPr>
          <w:p w:rsidR="00660AAC" w:rsidRPr="00257FBC" w:rsidRDefault="00660AAC" w:rsidP="00207679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Обеспечение равенства прав и свобод человека и гражданина независимо от расы, национальности, языка, происхождения, имущественного или должностного положения, места жительства, отношения к религии, убеждений, принадлежности к общественным объединениям, а также </w:t>
            </w: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других обстоятельств при приеме на работу, замещении должностей муниципальной службы, формировании кадрового резерва; принятие мер по недопущению дискриминации по признаку национальной принадлежности при осуществлении органами местного самоуправления своей деятельности</w:t>
            </w:r>
          </w:p>
        </w:tc>
        <w:tc>
          <w:tcPr>
            <w:tcW w:w="1701" w:type="dxa"/>
          </w:tcPr>
          <w:p w:rsidR="00660AAC" w:rsidRPr="00257FB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количество обращений граждан; наличие (отсутствие) фактов нарушения принципа равенства граждан</w:t>
            </w:r>
          </w:p>
        </w:tc>
        <w:tc>
          <w:tcPr>
            <w:tcW w:w="2410" w:type="dxa"/>
          </w:tcPr>
          <w:p w:rsidR="00207679" w:rsidRPr="00257FBC" w:rsidRDefault="00660AAC" w:rsidP="00207679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ежеквартальный доклад </w:t>
            </w:r>
            <w:r w:rsidR="00257FBC">
              <w:rPr>
                <w:rFonts w:ascii="Times New Roman" w:hAnsi="Times New Roman"/>
                <w:sz w:val="22"/>
                <w:szCs w:val="22"/>
              </w:rPr>
              <w:t>р</w:t>
            </w:r>
            <w:r w:rsidR="00207679" w:rsidRPr="00257FBC">
              <w:rPr>
                <w:rFonts w:ascii="Times New Roman" w:hAnsi="Times New Roman"/>
                <w:sz w:val="22"/>
                <w:szCs w:val="22"/>
              </w:rPr>
              <w:t xml:space="preserve">уководителю аппарата Администрации Колышлейского района Пензенской области  об исполнении Плана мероприятий по реализации Стратегии государственной национальной </w:t>
            </w:r>
            <w:r w:rsidR="00207679" w:rsidRPr="00257FB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политики </w:t>
            </w:r>
          </w:p>
          <w:p w:rsidR="00660AAC" w:rsidRPr="00257FBC" w:rsidRDefault="00207679" w:rsidP="00207679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>Российской Федерации на период до 2025 года на территории Колышлейского района Пензенской области</w:t>
            </w:r>
          </w:p>
        </w:tc>
      </w:tr>
      <w:tr w:rsidR="00660AAC" w:rsidRPr="00660AAC" w:rsidTr="00660AAC">
        <w:tc>
          <w:tcPr>
            <w:tcW w:w="16160" w:type="dxa"/>
            <w:gridSpan w:val="10"/>
          </w:tcPr>
          <w:p w:rsidR="00660AAC" w:rsidRPr="00660AAC" w:rsidRDefault="00660AAC" w:rsidP="00660AAC">
            <w:pPr>
              <w:widowControl/>
              <w:numPr>
                <w:ilvl w:val="0"/>
                <w:numId w:val="6"/>
              </w:numPr>
              <w:autoSpaceDE w:val="0"/>
              <w:autoSpaceDN w:val="0"/>
              <w:spacing w:line="216" w:lineRule="auto"/>
              <w:ind w:left="851" w:hanging="491"/>
              <w:jc w:val="center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Укрепление гражданского единства многонационального народа Российской Федерации (российской нации), </w:t>
            </w: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br/>
              <w:t>сохранения и поддержки этнокультурного и языкового многообразия Российской Федерации</w:t>
            </w:r>
          </w:p>
        </w:tc>
      </w:tr>
      <w:tr w:rsidR="00257FBC" w:rsidRPr="00660AAC" w:rsidTr="00660AAC">
        <w:tc>
          <w:tcPr>
            <w:tcW w:w="700" w:type="dxa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5.</w:t>
            </w:r>
          </w:p>
        </w:tc>
        <w:tc>
          <w:tcPr>
            <w:tcW w:w="2697" w:type="dxa"/>
          </w:tcPr>
          <w:p w:rsidR="00257FBC" w:rsidRPr="00660AAC" w:rsidRDefault="00257FBC" w:rsidP="00257FBC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Участие в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работ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региональных площадок Всероссийской просветительской акции "Большой этнографический диктант"</w:t>
            </w:r>
          </w:p>
        </w:tc>
        <w:tc>
          <w:tcPr>
            <w:tcW w:w="1420" w:type="dxa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257FBC" w:rsidRPr="00660AAC" w:rsidRDefault="00257FBC" w:rsidP="00257FBC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Управление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образования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Администрации Колышлейского района Пензенской области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, социально ориентированные некоммерческие организации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 (по согласованию)</w:t>
            </w:r>
          </w:p>
        </w:tc>
        <w:tc>
          <w:tcPr>
            <w:tcW w:w="2272" w:type="dxa"/>
            <w:gridSpan w:val="2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за счет внебюджетных средств </w:t>
            </w:r>
          </w:p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(прогнозно)</w:t>
            </w:r>
          </w:p>
        </w:tc>
        <w:tc>
          <w:tcPr>
            <w:tcW w:w="2692" w:type="dxa"/>
            <w:gridSpan w:val="2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Формирование гражданского самосознания, чувства патриотизма, гражданской ответственности,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1701" w:type="dxa"/>
          </w:tcPr>
          <w:p w:rsidR="00257FBC" w:rsidRPr="00257FBC" w:rsidRDefault="00257FBC" w:rsidP="00FC36A1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>количество участников -  не менее 100</w:t>
            </w:r>
          </w:p>
        </w:tc>
        <w:tc>
          <w:tcPr>
            <w:tcW w:w="2410" w:type="dxa"/>
          </w:tcPr>
          <w:p w:rsidR="00257FBC" w:rsidRPr="00257FBC" w:rsidRDefault="00257FBC" w:rsidP="00FC36A1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257FBC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257FBC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257FBC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257FBC" w:rsidRPr="00660AAC" w:rsidTr="00660AAC">
        <w:tc>
          <w:tcPr>
            <w:tcW w:w="700" w:type="dxa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6.</w:t>
            </w:r>
          </w:p>
        </w:tc>
        <w:tc>
          <w:tcPr>
            <w:tcW w:w="2697" w:type="dxa"/>
          </w:tcPr>
          <w:p w:rsidR="00257FBC" w:rsidRPr="00257FBC" w:rsidRDefault="00190A92" w:rsidP="00190A92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spacing w:val="-6"/>
                <w:sz w:val="22"/>
                <w:szCs w:val="22"/>
              </w:rPr>
              <w:t xml:space="preserve">Участие в </w:t>
            </w:r>
            <w:r w:rsidR="00257FBC" w:rsidRPr="00257FBC">
              <w:rPr>
                <w:rFonts w:ascii="Times New Roman" w:hAnsi="Times New Roman"/>
                <w:spacing w:val="-6"/>
                <w:sz w:val="22"/>
                <w:szCs w:val="22"/>
              </w:rPr>
              <w:t>Мастер-класс</w:t>
            </w:r>
            <w:r>
              <w:rPr>
                <w:rFonts w:ascii="Times New Roman" w:hAnsi="Times New Roman"/>
                <w:spacing w:val="-6"/>
                <w:sz w:val="22"/>
                <w:szCs w:val="22"/>
              </w:rPr>
              <w:t>ах</w:t>
            </w:r>
            <w:r w:rsidR="00257FBC" w:rsidRPr="00257FBC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по традиционным промыслам России</w:t>
            </w:r>
          </w:p>
        </w:tc>
        <w:tc>
          <w:tcPr>
            <w:tcW w:w="1420" w:type="dxa"/>
          </w:tcPr>
          <w:p w:rsidR="00257FBC" w:rsidRPr="00257FB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257FBC" w:rsidRPr="00257FBC" w:rsidRDefault="00257FBC" w:rsidP="00FC36A1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области,</w:t>
            </w:r>
          </w:p>
          <w:p w:rsidR="00257FBC" w:rsidRPr="00257FBC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</w:t>
            </w:r>
            <w:r w:rsidR="00257FBC" w:rsidRPr="00257FB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57FBC" w:rsidRPr="00257FBC">
              <w:rPr>
                <w:rFonts w:ascii="Times New Roman" w:hAnsi="Times New Roman"/>
                <w:sz w:val="22"/>
                <w:szCs w:val="22"/>
              </w:rPr>
              <w:lastRenderedPageBreak/>
              <w:t>образования Администрации Колышлейского района Пензенской области,</w:t>
            </w:r>
          </w:p>
          <w:p w:rsidR="00257FBC" w:rsidRPr="00257FBC" w:rsidRDefault="00257FBC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 xml:space="preserve">Администрации поселений муниципальных образований Колышлейского района Пензенской области (по согласованию), </w:t>
            </w:r>
          </w:p>
          <w:p w:rsidR="00257FBC" w:rsidRPr="00257FBC" w:rsidRDefault="00257FBC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>общественные организации и объединения</w:t>
            </w:r>
          </w:p>
          <w:p w:rsidR="00257FBC" w:rsidRPr="00257FBC" w:rsidRDefault="00257FBC" w:rsidP="00FC36A1">
            <w:pPr>
              <w:spacing w:line="221" w:lineRule="auto"/>
              <w:jc w:val="center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>(по согласованию</w:t>
            </w:r>
          </w:p>
        </w:tc>
        <w:tc>
          <w:tcPr>
            <w:tcW w:w="2272" w:type="dxa"/>
            <w:gridSpan w:val="2"/>
          </w:tcPr>
          <w:p w:rsidR="00257FBC" w:rsidRPr="00257FBC" w:rsidRDefault="00257FBC" w:rsidP="00FC36A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 счет средств бюджета Колышлейского района Пензенской области  и  бюджетов муниципальных образований Колышлейского района Пензенской области в пределах </w:t>
            </w:r>
            <w:r w:rsidRPr="00257FBC">
              <w:rPr>
                <w:rFonts w:ascii="Times New Roman" w:hAnsi="Times New Roman"/>
                <w:sz w:val="22"/>
                <w:szCs w:val="22"/>
              </w:rPr>
              <w:lastRenderedPageBreak/>
              <w:t>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257FBC" w:rsidRPr="00257FB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pacing w:val="-6"/>
                <w:sz w:val="22"/>
                <w:szCs w:val="22"/>
              </w:rPr>
              <w:lastRenderedPageBreak/>
              <w:t>Содействие развитию народных промыслов и ремесел</w:t>
            </w:r>
          </w:p>
        </w:tc>
        <w:tc>
          <w:tcPr>
            <w:tcW w:w="1701" w:type="dxa"/>
          </w:tcPr>
          <w:p w:rsidR="00257FBC" w:rsidRPr="00257FBC" w:rsidRDefault="00257FBC" w:rsidP="00FC36A1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>количество участников -  не менее 50</w:t>
            </w:r>
          </w:p>
        </w:tc>
        <w:tc>
          <w:tcPr>
            <w:tcW w:w="2410" w:type="dxa"/>
          </w:tcPr>
          <w:p w:rsidR="00257FBC" w:rsidRPr="00257FBC" w:rsidRDefault="00257FBC" w:rsidP="00FC36A1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257FBC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257FBC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257FBC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257FBC" w:rsidRPr="00660AAC" w:rsidTr="00660AAC">
        <w:tc>
          <w:tcPr>
            <w:tcW w:w="700" w:type="dxa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7.</w:t>
            </w:r>
          </w:p>
        </w:tc>
        <w:tc>
          <w:tcPr>
            <w:tcW w:w="2697" w:type="dxa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Реализация программ этнографического и религиозного туризма</w:t>
            </w:r>
          </w:p>
        </w:tc>
        <w:tc>
          <w:tcPr>
            <w:tcW w:w="1420" w:type="dxa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257FBC" w:rsidRPr="00257FBC" w:rsidRDefault="00257FBC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257FBC" w:rsidRPr="00257FBC" w:rsidRDefault="00257FBC" w:rsidP="00FC36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FBC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Развитие этнографического и культурно-познавательного туризма, оздоровительных и рекреационных зон, включающих объекты культурного наследия (памятники истории и культуры) народов Российской Федерации, оказание поддержки национальным видам спорта</w:t>
            </w:r>
          </w:p>
        </w:tc>
        <w:tc>
          <w:tcPr>
            <w:tcW w:w="1701" w:type="dxa"/>
          </w:tcPr>
          <w:p w:rsidR="00257FBC" w:rsidRPr="00660AAC" w:rsidRDefault="00257FB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разработанных паломнических маршрутов, этнотуризма и экологического туризма</w:t>
            </w:r>
          </w:p>
        </w:tc>
        <w:tc>
          <w:tcPr>
            <w:tcW w:w="2410" w:type="dxa"/>
          </w:tcPr>
          <w:p w:rsidR="00257FBC" w:rsidRPr="00190A92" w:rsidRDefault="00190A92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190A92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190A92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190A92" w:rsidRPr="00660AAC" w:rsidTr="00660AAC">
        <w:tc>
          <w:tcPr>
            <w:tcW w:w="700" w:type="dxa"/>
          </w:tcPr>
          <w:p w:rsidR="00190A92" w:rsidRPr="00660AAC" w:rsidRDefault="00190A92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8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190A92" w:rsidRPr="00660AAC" w:rsidRDefault="00190A92" w:rsidP="00190A92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Участие в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межрегионально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м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фестивал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фольклорных коллективов "Пензенский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хоровод"</w:t>
            </w:r>
          </w:p>
        </w:tc>
        <w:tc>
          <w:tcPr>
            <w:tcW w:w="1420" w:type="dxa"/>
          </w:tcPr>
          <w:p w:rsidR="00190A92" w:rsidRPr="00660AAC" w:rsidRDefault="00190A92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268" w:type="dxa"/>
          </w:tcPr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 xml:space="preserve">Отдел по реализации молодежной политики, культуры, физкультуры и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lastRenderedPageBreak/>
              <w:t>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190A92" w:rsidRPr="00190A92" w:rsidRDefault="00190A92" w:rsidP="00FC36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 счет средств бюджета Колышлейского района Пензенской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lastRenderedPageBreak/>
              <w:t>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190A92" w:rsidRPr="00660AAC" w:rsidRDefault="00190A92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Сохранение и приумножение духовного, исторического и культурного наследия и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701" w:type="dxa"/>
          </w:tcPr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lastRenderedPageBreak/>
              <w:t>количество участников мероприятия -  не менее 100</w:t>
            </w:r>
          </w:p>
        </w:tc>
        <w:tc>
          <w:tcPr>
            <w:tcW w:w="2410" w:type="dxa"/>
          </w:tcPr>
          <w:p w:rsidR="00190A92" w:rsidRPr="00190A92" w:rsidRDefault="00190A92" w:rsidP="00FC36A1">
            <w:pPr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района Пензенской области 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190A92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190A92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190A92" w:rsidRPr="00660AAC" w:rsidTr="00660AAC">
        <w:tc>
          <w:tcPr>
            <w:tcW w:w="700" w:type="dxa"/>
          </w:tcPr>
          <w:p w:rsidR="00190A92" w:rsidRPr="00660AAC" w:rsidRDefault="009502F6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9</w:t>
            </w:r>
            <w:r w:rsidR="00190A92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190A92" w:rsidRPr="00660AAC" w:rsidRDefault="00190A92" w:rsidP="00190A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Участие в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областно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м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праздник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православной культуры "Спас"</w:t>
            </w:r>
          </w:p>
        </w:tc>
        <w:tc>
          <w:tcPr>
            <w:tcW w:w="1420" w:type="dxa"/>
          </w:tcPr>
          <w:p w:rsidR="00190A92" w:rsidRPr="00660AAC" w:rsidRDefault="00190A92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(август)</w:t>
            </w:r>
          </w:p>
        </w:tc>
        <w:tc>
          <w:tcPr>
            <w:tcW w:w="2268" w:type="dxa"/>
          </w:tcPr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190A92" w:rsidRPr="00190A92" w:rsidRDefault="00190A92" w:rsidP="00FC36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190A92" w:rsidRPr="00660AAC" w:rsidRDefault="00190A92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701" w:type="dxa"/>
          </w:tcPr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>количество участников мероприятия -</w:t>
            </w:r>
          </w:p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>не менее 100</w:t>
            </w:r>
          </w:p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190A92" w:rsidRPr="00190A92" w:rsidRDefault="00190A92" w:rsidP="00FC36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190A92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190A92">
              <w:rPr>
                <w:rFonts w:ascii="Times New Roman" w:hAnsi="Times New Roman"/>
                <w:sz w:val="22"/>
                <w:szCs w:val="22"/>
              </w:rPr>
              <w:t xml:space="preserve"> сети "Интернет "</w:t>
            </w:r>
          </w:p>
        </w:tc>
      </w:tr>
      <w:tr w:rsidR="00190A92" w:rsidRPr="00660AAC" w:rsidTr="00660AAC">
        <w:tc>
          <w:tcPr>
            <w:tcW w:w="700" w:type="dxa"/>
          </w:tcPr>
          <w:p w:rsidR="00190A92" w:rsidRPr="00660AAC" w:rsidRDefault="00190A92" w:rsidP="009502F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="009502F6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0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190A92" w:rsidRPr="00660AAC" w:rsidRDefault="00190A92" w:rsidP="00190A92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Участие в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Межрегиональн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ом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фестивал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"Мост дружбы" в рамках областного праздника татарской культуры "Сабантуй"</w:t>
            </w:r>
          </w:p>
        </w:tc>
        <w:tc>
          <w:tcPr>
            <w:tcW w:w="1420" w:type="dxa"/>
          </w:tcPr>
          <w:p w:rsidR="00190A92" w:rsidRPr="00660AAC" w:rsidRDefault="00190A92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 xml:space="preserve">Отдел по реализации молодежной политики, культуры, физкультуры и спорта Администрации Колышлейского района Пензенской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2272" w:type="dxa"/>
            <w:gridSpan w:val="2"/>
          </w:tcPr>
          <w:p w:rsidR="00190A92" w:rsidRPr="00190A92" w:rsidRDefault="00190A92" w:rsidP="00FC36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 счет средств бюджета Колышлейского района Пензенской области  в пределах бюджетных ассигнований, предусмотренных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lastRenderedPageBreak/>
              <w:t>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190A92" w:rsidRPr="00660AAC" w:rsidRDefault="00190A92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701" w:type="dxa"/>
          </w:tcPr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lastRenderedPageBreak/>
              <w:t>количество участников мероприятия -  не менее 50</w:t>
            </w:r>
          </w:p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190A92" w:rsidRPr="00190A92" w:rsidRDefault="00190A92" w:rsidP="00FC36A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190A92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190A92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190A92" w:rsidRPr="00660AAC" w:rsidTr="00660AAC">
        <w:tc>
          <w:tcPr>
            <w:tcW w:w="700" w:type="dxa"/>
          </w:tcPr>
          <w:p w:rsidR="00190A92" w:rsidRPr="00660AAC" w:rsidRDefault="00190A92" w:rsidP="009502F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1</w:t>
            </w:r>
            <w:r w:rsidR="009502F6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190A92" w:rsidRPr="00660AAC" w:rsidRDefault="00190A92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Проведение спортивно-массовых мероприятий по национальным видам спорта в том числе:</w:t>
            </w:r>
          </w:p>
        </w:tc>
        <w:tc>
          <w:tcPr>
            <w:tcW w:w="1420" w:type="dxa"/>
          </w:tcPr>
          <w:p w:rsidR="00190A92" w:rsidRPr="00660AAC" w:rsidRDefault="00190A92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190A92" w:rsidRPr="00190A92" w:rsidRDefault="00190A92" w:rsidP="00FC36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190A92" w:rsidRPr="00660AAC" w:rsidRDefault="00190A92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Развитие этнографического и культурно-познавательного туризма, оздоровительных и рекреационных зон, включающих объекты культурного наследия (памятники истории и культуры) народов Российской Федерации, оказание поддержки национальным видам спорта</w:t>
            </w:r>
          </w:p>
        </w:tc>
        <w:tc>
          <w:tcPr>
            <w:tcW w:w="1701" w:type="dxa"/>
          </w:tcPr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 xml:space="preserve">количество участников -  не менее </w:t>
            </w:r>
          </w:p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>100 человек</w:t>
            </w:r>
          </w:p>
        </w:tc>
        <w:tc>
          <w:tcPr>
            <w:tcW w:w="2410" w:type="dxa"/>
          </w:tcPr>
          <w:p w:rsidR="00190A92" w:rsidRPr="00190A92" w:rsidRDefault="00190A92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A92">
              <w:rPr>
                <w:rFonts w:ascii="Times New Roman" w:hAnsi="Times New Roman"/>
                <w:sz w:val="22"/>
                <w:szCs w:val="22"/>
              </w:rPr>
              <w:t xml:space="preserve">протоколы соревнований, информация на сайтах муниципальных образований Колышлейского района Пензенской области  </w:t>
            </w:r>
            <w:r w:rsidRPr="00190A92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190A92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190A92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572E0E" w:rsidRPr="00660AAC" w:rsidTr="00660AAC">
        <w:tc>
          <w:tcPr>
            <w:tcW w:w="700" w:type="dxa"/>
          </w:tcPr>
          <w:p w:rsidR="00572E0E" w:rsidRPr="00660AAC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11.1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572E0E" w:rsidRPr="00660AAC" w:rsidRDefault="00572E0E" w:rsidP="009502F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Участие в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Фестивал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военного искусства казаков "Казарла"</w:t>
            </w:r>
          </w:p>
        </w:tc>
        <w:tc>
          <w:tcPr>
            <w:tcW w:w="1420" w:type="dxa"/>
          </w:tcPr>
          <w:p w:rsidR="00572E0E" w:rsidRPr="00660AAC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2023</w:t>
            </w:r>
          </w:p>
        </w:tc>
        <w:tc>
          <w:tcPr>
            <w:tcW w:w="2268" w:type="dxa"/>
          </w:tcPr>
          <w:p w:rsidR="00572E0E" w:rsidRPr="00572E0E" w:rsidRDefault="00FC36A1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</w:t>
            </w:r>
            <w:r w:rsidR="00572E0E" w:rsidRPr="00572E0E">
              <w:rPr>
                <w:rFonts w:ascii="Times New Roman" w:hAnsi="Times New Roman"/>
                <w:sz w:val="22"/>
                <w:szCs w:val="22"/>
              </w:rPr>
              <w:t xml:space="preserve"> образования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572E0E" w:rsidRPr="00572E0E" w:rsidRDefault="00572E0E" w:rsidP="00FC36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 xml:space="preserve"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</w:t>
            </w:r>
            <w:r w:rsidRPr="00572E0E">
              <w:rPr>
                <w:rFonts w:ascii="Times New Roman" w:hAnsi="Times New Roman"/>
                <w:sz w:val="22"/>
                <w:szCs w:val="22"/>
              </w:rPr>
              <w:lastRenderedPageBreak/>
              <w:t>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572E0E" w:rsidRPr="00660AAC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701" w:type="dxa"/>
          </w:tcPr>
          <w:p w:rsidR="00572E0E" w:rsidRPr="00572E0E" w:rsidRDefault="00572E0E" w:rsidP="00FC36A1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 xml:space="preserve">количество участников -  не менее </w:t>
            </w:r>
          </w:p>
          <w:p w:rsidR="00572E0E" w:rsidRPr="00572E0E" w:rsidRDefault="00572E0E" w:rsidP="00FC36A1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>50 в год</w:t>
            </w:r>
          </w:p>
        </w:tc>
        <w:tc>
          <w:tcPr>
            <w:tcW w:w="2410" w:type="dxa"/>
          </w:tcPr>
          <w:p w:rsidR="00572E0E" w:rsidRPr="00572E0E" w:rsidRDefault="00572E0E" w:rsidP="00FC36A1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572E0E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572E0E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572E0E">
              <w:rPr>
                <w:rFonts w:ascii="Times New Roman" w:hAnsi="Times New Roman"/>
                <w:sz w:val="22"/>
                <w:szCs w:val="22"/>
              </w:rPr>
              <w:t xml:space="preserve"> сети "Интернет"</w:t>
            </w:r>
          </w:p>
        </w:tc>
      </w:tr>
      <w:tr w:rsidR="00572E0E" w:rsidRPr="00660AAC" w:rsidTr="00660AAC">
        <w:tc>
          <w:tcPr>
            <w:tcW w:w="700" w:type="dxa"/>
          </w:tcPr>
          <w:p w:rsidR="00572E0E" w:rsidRPr="00572E0E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11.2</w:t>
            </w:r>
          </w:p>
        </w:tc>
        <w:tc>
          <w:tcPr>
            <w:tcW w:w="2697" w:type="dxa"/>
          </w:tcPr>
          <w:p w:rsidR="00572E0E" w:rsidRPr="00572E0E" w:rsidRDefault="00572E0E" w:rsidP="00FC36A1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>Участие в соревнованиях по мини-лапте в рамках проведения областных летних сельских спортивных игр</w:t>
            </w:r>
          </w:p>
        </w:tc>
        <w:tc>
          <w:tcPr>
            <w:tcW w:w="1420" w:type="dxa"/>
          </w:tcPr>
          <w:p w:rsidR="00572E0E" w:rsidRPr="00572E0E" w:rsidRDefault="00572E0E" w:rsidP="00FC36A1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572E0E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:rsidR="00572E0E" w:rsidRPr="00572E0E" w:rsidRDefault="00572E0E" w:rsidP="00FC36A1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572E0E" w:rsidRPr="00572E0E" w:rsidRDefault="00572E0E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572E0E" w:rsidRPr="00572E0E" w:rsidRDefault="00572E0E" w:rsidP="00572E0E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572E0E" w:rsidRPr="00572E0E" w:rsidRDefault="00572E0E" w:rsidP="00FC36A1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>Развитие этнографического и культурно-познавательного туризма, оздоровительных и рекреационных зон, включающих объекты культурного наследия (памятники истории и культуры) народов Российской Федерации, оказание поддержки национальным видам спорта</w:t>
            </w:r>
          </w:p>
        </w:tc>
        <w:tc>
          <w:tcPr>
            <w:tcW w:w="1701" w:type="dxa"/>
          </w:tcPr>
          <w:p w:rsidR="00572E0E" w:rsidRPr="00572E0E" w:rsidRDefault="00572E0E" w:rsidP="00FC36A1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>количество участников - 10</w:t>
            </w:r>
          </w:p>
        </w:tc>
        <w:tc>
          <w:tcPr>
            <w:tcW w:w="2410" w:type="dxa"/>
          </w:tcPr>
          <w:p w:rsidR="00572E0E" w:rsidRPr="00572E0E" w:rsidRDefault="00572E0E" w:rsidP="00FC36A1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 xml:space="preserve">протоколы соревнований, информация на сайтах муниципальных образований Колышлейского района Пензенской области  </w:t>
            </w:r>
            <w:r w:rsidRPr="00572E0E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572E0E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572E0E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572E0E" w:rsidRPr="00660AAC" w:rsidTr="00660AAC">
        <w:tc>
          <w:tcPr>
            <w:tcW w:w="700" w:type="dxa"/>
          </w:tcPr>
          <w:p w:rsidR="00572E0E" w:rsidRPr="00660AAC" w:rsidRDefault="00572E0E" w:rsidP="00FC36A1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="00FC36A1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572E0E" w:rsidRPr="00660AAC" w:rsidRDefault="00572E0E" w:rsidP="00572E0E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Участие в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Международн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ом фестивале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народных художественных промыслов и ремесел "Пенза - сердце мастерства"</w:t>
            </w:r>
          </w:p>
        </w:tc>
        <w:tc>
          <w:tcPr>
            <w:tcW w:w="1420" w:type="dxa"/>
          </w:tcPr>
          <w:p w:rsidR="00572E0E" w:rsidRPr="00660AAC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572E0E" w:rsidRPr="00572E0E" w:rsidRDefault="00572E0E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572E0E" w:rsidRPr="00572E0E" w:rsidRDefault="00572E0E" w:rsidP="00FC36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E0E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572E0E" w:rsidRPr="00660AAC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Содействие развитию народных промыслов и ремесел</w:t>
            </w:r>
          </w:p>
        </w:tc>
        <w:tc>
          <w:tcPr>
            <w:tcW w:w="1701" w:type="dxa"/>
          </w:tcPr>
          <w:p w:rsidR="00572E0E" w:rsidRPr="00660AAC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участников - </w:t>
            </w:r>
          </w:p>
          <w:p w:rsidR="00572E0E" w:rsidRPr="00660AAC" w:rsidRDefault="00572E0E" w:rsidP="00572E0E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не менее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572E0E" w:rsidRPr="00660AAC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Отчет о реализации государственной программы Пензенской области "Развитие культуры и туризма Пензенской области", утвержденной постановлением Правительства Пензенской области от 22.10.2013 №783-пП </w:t>
            </w:r>
          </w:p>
          <w:p w:rsidR="00572E0E" w:rsidRPr="00660AAC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(с последующими изменениями), информация </w:t>
            </w:r>
          </w:p>
          <w:p w:rsidR="00572E0E" w:rsidRPr="00660AAC" w:rsidRDefault="00572E0E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на сайтах </w:t>
            </w:r>
            <w:r w:rsidRPr="00572E0E">
              <w:rPr>
                <w:rFonts w:ascii="Times New Roman" w:hAnsi="Times New Roman"/>
                <w:sz w:val="22"/>
                <w:szCs w:val="22"/>
              </w:rPr>
              <w:t xml:space="preserve">муниципальных образований </w:t>
            </w:r>
            <w:r w:rsidRPr="00572E0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Колышлейского района Пензенской области  </w:t>
            </w:r>
            <w:r w:rsidRPr="00572E0E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572E0E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572E0E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660AAC" w:rsidRPr="00660AAC" w:rsidTr="00660AAC">
        <w:tc>
          <w:tcPr>
            <w:tcW w:w="16160" w:type="dxa"/>
            <w:gridSpan w:val="10"/>
          </w:tcPr>
          <w:p w:rsidR="00660AAC" w:rsidRPr="00660AAC" w:rsidRDefault="00660AAC" w:rsidP="00660AAC">
            <w:pPr>
              <w:widowControl/>
              <w:numPr>
                <w:ilvl w:val="0"/>
                <w:numId w:val="7"/>
              </w:numPr>
              <w:autoSpaceDE w:val="0"/>
              <w:autoSpaceDN w:val="0"/>
              <w:ind w:left="851" w:hanging="491"/>
              <w:jc w:val="center"/>
              <w:outlineLvl w:val="1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 Обеспечение межнационального и межрелигиозного мира и согласия, </w:t>
            </w: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br/>
              <w:t>гармонизации межнациональных (межэтнических) отношений</w:t>
            </w:r>
          </w:p>
        </w:tc>
      </w:tr>
      <w:tr w:rsidR="00660AAC" w:rsidRPr="00660AAC" w:rsidTr="00660AAC">
        <w:tc>
          <w:tcPr>
            <w:tcW w:w="700" w:type="dxa"/>
          </w:tcPr>
          <w:p w:rsidR="00660AAC" w:rsidRPr="00660AAC" w:rsidRDefault="00660AAC" w:rsidP="00FC36A1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="00FC36A1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60AAC" w:rsidRPr="00FC36A1" w:rsidRDefault="00660AAC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pacing w:val="-6"/>
                <w:sz w:val="22"/>
                <w:szCs w:val="22"/>
              </w:rPr>
              <w:t>Содействие проведению торжественных мероприятий, приуроченных к праздничным и памятным датам в истории народов России, в том числе:</w:t>
            </w:r>
          </w:p>
        </w:tc>
        <w:tc>
          <w:tcPr>
            <w:tcW w:w="1420" w:type="dxa"/>
          </w:tcPr>
          <w:p w:rsidR="00660AAC" w:rsidRPr="00FC36A1" w:rsidRDefault="00660AAC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Отдел по реализации молодежной политики, культуры, физкультуры и спорта Администрации Колышлейского района Пензенской области, 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образования Администрации Колышлейского района Пензенской области,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Администрации поселений муниципальных образований Колышлейского района Пензенской области (по согласованию), 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общественные организации и объединения</w:t>
            </w:r>
          </w:p>
          <w:p w:rsidR="00660AAC" w:rsidRPr="00FC36A1" w:rsidRDefault="00FC36A1" w:rsidP="00FC36A1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(по согласованию)</w:t>
            </w:r>
          </w:p>
        </w:tc>
        <w:tc>
          <w:tcPr>
            <w:tcW w:w="2272" w:type="dxa"/>
            <w:gridSpan w:val="2"/>
          </w:tcPr>
          <w:p w:rsidR="00660AAC" w:rsidRPr="00FC36A1" w:rsidRDefault="00660AAC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pacing w:val="-6"/>
                <w:sz w:val="22"/>
                <w:szCs w:val="22"/>
              </w:rPr>
              <w:t>за счет средств бюджета Пензенской области и бюджетов муниципальных образований Пензенской области в пределах бюджетных ассигнований, предусмотренных соответствующим главным распорядителям средств бюджета Пензенской области</w:t>
            </w:r>
          </w:p>
        </w:tc>
        <w:tc>
          <w:tcPr>
            <w:tcW w:w="2692" w:type="dxa"/>
            <w:gridSpan w:val="2"/>
          </w:tcPr>
          <w:p w:rsidR="00660AAC" w:rsidRPr="00FC36A1" w:rsidRDefault="00660AAC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pacing w:val="-6"/>
                <w:sz w:val="22"/>
                <w:szCs w:val="22"/>
              </w:rPr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701" w:type="dxa"/>
          </w:tcPr>
          <w:p w:rsidR="00660AAC" w:rsidRPr="00FC36A1" w:rsidRDefault="00660AAC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pacing w:val="-6"/>
                <w:sz w:val="22"/>
                <w:szCs w:val="22"/>
              </w:rPr>
              <w:t>Количество участников мероприятий</w:t>
            </w:r>
          </w:p>
        </w:tc>
        <w:tc>
          <w:tcPr>
            <w:tcW w:w="2410" w:type="dxa"/>
          </w:tcPr>
          <w:p w:rsidR="00FC36A1" w:rsidRPr="00FC36A1" w:rsidRDefault="00FC36A1" w:rsidP="00FC36A1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ежеквартальный доклад </w:t>
            </w:r>
          </w:p>
          <w:p w:rsidR="00FC36A1" w:rsidRPr="00FC36A1" w:rsidRDefault="00FC36A1" w:rsidP="00FC36A1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Руководителю аппарата Администрации Колышлейского района Пензенской области  об исполнении Плана мероприятий по реализации Стратегии государственной национальной политики </w:t>
            </w:r>
          </w:p>
          <w:p w:rsidR="00660AAC" w:rsidRPr="00FC36A1" w:rsidRDefault="00FC36A1" w:rsidP="00FC36A1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Российской Федерации на период до 2025 года на территории Колышлейского района Пензенской области</w:t>
            </w:r>
          </w:p>
        </w:tc>
      </w:tr>
      <w:tr w:rsidR="00FC36A1" w:rsidRPr="00660AAC" w:rsidTr="00660AAC">
        <w:tc>
          <w:tcPr>
            <w:tcW w:w="700" w:type="dxa"/>
          </w:tcPr>
          <w:p w:rsidR="00FC36A1" w:rsidRPr="00660AAC" w:rsidRDefault="00FC36A1" w:rsidP="00FC36A1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.1.  </w:t>
            </w:r>
          </w:p>
        </w:tc>
        <w:tc>
          <w:tcPr>
            <w:tcW w:w="2697" w:type="dxa"/>
          </w:tcPr>
          <w:p w:rsidR="00FC36A1" w:rsidRPr="00660AAC" w:rsidRDefault="00FC36A1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Международный день родного языка</w:t>
            </w:r>
          </w:p>
        </w:tc>
        <w:tc>
          <w:tcPr>
            <w:tcW w:w="1420" w:type="dxa"/>
          </w:tcPr>
          <w:p w:rsidR="00FC36A1" w:rsidRPr="00660AAC" w:rsidRDefault="00FC36A1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(февраль)</w:t>
            </w:r>
          </w:p>
        </w:tc>
        <w:tc>
          <w:tcPr>
            <w:tcW w:w="2268" w:type="dxa"/>
          </w:tcPr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Отдел по реализации молодежной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политики, культуры, физкультуры и спорта Администрации Колышлейского района Пензенской области, 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образования Администрации Колышлейского района Пензенской области,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общественные организации и объединения</w:t>
            </w:r>
          </w:p>
          <w:p w:rsidR="00FC36A1" w:rsidRPr="00FC36A1" w:rsidRDefault="00FC36A1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(по согласованию)</w:t>
            </w:r>
          </w:p>
        </w:tc>
        <w:tc>
          <w:tcPr>
            <w:tcW w:w="2272" w:type="dxa"/>
            <w:gridSpan w:val="2"/>
          </w:tcPr>
          <w:p w:rsidR="00FC36A1" w:rsidRPr="00FC36A1" w:rsidRDefault="006F1F1F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за счет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в пределах бюджетных ассигнований, предусмотренных соответствующим главным распорядителям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692" w:type="dxa"/>
            <w:gridSpan w:val="2"/>
          </w:tcPr>
          <w:p w:rsidR="00FC36A1" w:rsidRPr="00660AAC" w:rsidRDefault="00FC36A1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Повышение интереса к изучению истории,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FC36A1" w:rsidRPr="00FC36A1" w:rsidRDefault="00FC36A1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lastRenderedPageBreak/>
              <w:t>не менее 30</w:t>
            </w:r>
          </w:p>
        </w:tc>
        <w:tc>
          <w:tcPr>
            <w:tcW w:w="2410" w:type="dxa"/>
          </w:tcPr>
          <w:p w:rsidR="00FC36A1" w:rsidRPr="00FC36A1" w:rsidRDefault="00FC36A1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образований 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"Интернет"</w:t>
            </w:r>
          </w:p>
        </w:tc>
      </w:tr>
      <w:tr w:rsidR="00FC36A1" w:rsidRPr="00660AAC" w:rsidTr="00660AAC">
        <w:tc>
          <w:tcPr>
            <w:tcW w:w="700" w:type="dxa"/>
          </w:tcPr>
          <w:p w:rsidR="00FC36A1" w:rsidRPr="00660AAC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13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.2.</w:t>
            </w:r>
          </w:p>
        </w:tc>
        <w:tc>
          <w:tcPr>
            <w:tcW w:w="2697" w:type="dxa"/>
          </w:tcPr>
          <w:p w:rsidR="00FC36A1" w:rsidRPr="00660AAC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День славянской письменности и культуры</w:t>
            </w:r>
          </w:p>
        </w:tc>
        <w:tc>
          <w:tcPr>
            <w:tcW w:w="1420" w:type="dxa"/>
          </w:tcPr>
          <w:p w:rsidR="00FC36A1" w:rsidRPr="00660AAC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(май)</w:t>
            </w:r>
          </w:p>
        </w:tc>
        <w:tc>
          <w:tcPr>
            <w:tcW w:w="2268" w:type="dxa"/>
          </w:tcPr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образования Администрации Колышлейского района Пензенской области,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FC36A1" w:rsidRPr="00FC36A1" w:rsidRDefault="00FC36A1" w:rsidP="00FC36A1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FC36A1" w:rsidRPr="00660AAC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FC36A1" w:rsidRPr="00660AAC" w:rsidRDefault="00FC36A1" w:rsidP="00FC36A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50</w:t>
            </w:r>
          </w:p>
        </w:tc>
        <w:tc>
          <w:tcPr>
            <w:tcW w:w="2410" w:type="dxa"/>
          </w:tcPr>
          <w:p w:rsidR="00FC36A1" w:rsidRPr="00FC36A1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FC36A1" w:rsidRPr="00660AAC" w:rsidTr="00660AAC">
        <w:tc>
          <w:tcPr>
            <w:tcW w:w="700" w:type="dxa"/>
          </w:tcPr>
          <w:p w:rsidR="00FC36A1" w:rsidRPr="00660AAC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13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.3.</w:t>
            </w:r>
          </w:p>
        </w:tc>
        <w:tc>
          <w:tcPr>
            <w:tcW w:w="2697" w:type="dxa"/>
          </w:tcPr>
          <w:p w:rsidR="00FC36A1" w:rsidRPr="00660AAC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День России</w:t>
            </w:r>
          </w:p>
        </w:tc>
        <w:tc>
          <w:tcPr>
            <w:tcW w:w="1420" w:type="dxa"/>
          </w:tcPr>
          <w:p w:rsidR="00FC36A1" w:rsidRPr="00660AAC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(июнь)</w:t>
            </w:r>
          </w:p>
        </w:tc>
        <w:tc>
          <w:tcPr>
            <w:tcW w:w="2268" w:type="dxa"/>
          </w:tcPr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Отдел по реализации молодежной политики, культуры, физкультуры и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спорта Администрации Колышлейского района Пензенской области, 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Организационный отдел Администрации Колышлейского района Пензенской области,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Администрации поселений муниципальных образований Колышлейского района Пензенской области (по согласованию), 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общественные организации и объединения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(по согласованию)</w:t>
            </w:r>
          </w:p>
        </w:tc>
        <w:tc>
          <w:tcPr>
            <w:tcW w:w="2272" w:type="dxa"/>
            <w:gridSpan w:val="2"/>
          </w:tcPr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 счет средств бюджета Колышлейского района Пензенской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lastRenderedPageBreak/>
              <w:t>области  и  бюджетов муниципальных образований Колышлейского района Пензенской области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FC36A1" w:rsidRPr="00660AAC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Повышение интереса к изучению истории, культуры и языков народов Российской Федерации,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FC36A1" w:rsidRPr="00660AAC" w:rsidRDefault="00FC36A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не менее </w:t>
            </w:r>
          </w:p>
          <w:p w:rsidR="00FC36A1" w:rsidRPr="00660AAC" w:rsidRDefault="00FC36A1" w:rsidP="00FC36A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1000 чел. </w:t>
            </w:r>
          </w:p>
        </w:tc>
        <w:tc>
          <w:tcPr>
            <w:tcW w:w="2410" w:type="dxa"/>
          </w:tcPr>
          <w:p w:rsidR="00FC36A1" w:rsidRPr="00660AAC" w:rsidRDefault="00FC36A1" w:rsidP="00FC36A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FC36A1" w:rsidRPr="00660AAC" w:rsidTr="00660AAC">
        <w:tc>
          <w:tcPr>
            <w:tcW w:w="700" w:type="dxa"/>
          </w:tcPr>
          <w:p w:rsidR="00FC36A1" w:rsidRPr="00660AAC" w:rsidRDefault="00FC36A1" w:rsidP="00FC36A1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.4.</w:t>
            </w:r>
          </w:p>
        </w:tc>
        <w:tc>
          <w:tcPr>
            <w:tcW w:w="2697" w:type="dxa"/>
          </w:tcPr>
          <w:p w:rsidR="00FC36A1" w:rsidRPr="00660AAC" w:rsidRDefault="00FC36A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Международный день коренных народов мира</w:t>
            </w:r>
          </w:p>
        </w:tc>
        <w:tc>
          <w:tcPr>
            <w:tcW w:w="1420" w:type="dxa"/>
          </w:tcPr>
          <w:p w:rsidR="00FC36A1" w:rsidRPr="00660AAC" w:rsidRDefault="00FC36A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(август)</w:t>
            </w:r>
          </w:p>
        </w:tc>
        <w:tc>
          <w:tcPr>
            <w:tcW w:w="2268" w:type="dxa"/>
          </w:tcPr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Управление образования Администрации Пензенской области</w:t>
            </w:r>
          </w:p>
        </w:tc>
        <w:tc>
          <w:tcPr>
            <w:tcW w:w="2272" w:type="dxa"/>
            <w:gridSpan w:val="2"/>
          </w:tcPr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за счет средств бюджета Колышлейского района Пензенской области в пределах бюджетных ассигнований, предусмотренных соответствующим главным распорядителям средств бюджета Колышлейского района Пензенской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2692" w:type="dxa"/>
            <w:gridSpan w:val="2"/>
          </w:tcPr>
          <w:p w:rsidR="00FC36A1" w:rsidRPr="00660AAC" w:rsidRDefault="00FC36A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FC36A1" w:rsidRPr="00660AAC" w:rsidRDefault="00FC36A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200</w:t>
            </w:r>
          </w:p>
        </w:tc>
        <w:tc>
          <w:tcPr>
            <w:tcW w:w="2410" w:type="dxa"/>
          </w:tcPr>
          <w:p w:rsidR="00FC36A1" w:rsidRPr="00660AAC" w:rsidRDefault="00FC36A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FC36A1" w:rsidRPr="00660AAC" w:rsidTr="00660AAC">
        <w:tc>
          <w:tcPr>
            <w:tcW w:w="700" w:type="dxa"/>
          </w:tcPr>
          <w:p w:rsidR="00FC36A1" w:rsidRPr="00660AAC" w:rsidRDefault="00FC36A1" w:rsidP="00EF7D84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1</w:t>
            </w:r>
            <w:r w:rsidR="00EF7D84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.5.</w:t>
            </w:r>
          </w:p>
        </w:tc>
        <w:tc>
          <w:tcPr>
            <w:tcW w:w="2697" w:type="dxa"/>
          </w:tcPr>
          <w:p w:rsidR="00FC36A1" w:rsidRPr="00660AAC" w:rsidRDefault="00FC36A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День народного единства</w:t>
            </w:r>
          </w:p>
        </w:tc>
        <w:tc>
          <w:tcPr>
            <w:tcW w:w="1420" w:type="dxa"/>
          </w:tcPr>
          <w:p w:rsidR="00FC36A1" w:rsidRPr="00660AAC" w:rsidRDefault="00FC36A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(ноябрь)</w:t>
            </w:r>
          </w:p>
        </w:tc>
        <w:tc>
          <w:tcPr>
            <w:tcW w:w="2268" w:type="dxa"/>
          </w:tcPr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Отдел по реализации молодежной политики, культуры, физкультуры и спорта Администрации Колышлейского района Пензенской области, 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образования Администрации Колышлейского района Пензенской области,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Организационный отдел Администрации Колышлейского района Пензенской области,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Администрации поселений муниципальных образований Колышлейского района Пензенской области (по согласованию), </w:t>
            </w:r>
          </w:p>
          <w:p w:rsidR="00FC36A1" w:rsidRPr="00FC36A1" w:rsidRDefault="00FC36A1" w:rsidP="00FC36A1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общественные организации и объединения</w:t>
            </w:r>
          </w:p>
          <w:p w:rsidR="00FC36A1" w:rsidRPr="00FC36A1" w:rsidRDefault="00FC36A1" w:rsidP="00FC36A1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(по согласованию)</w:t>
            </w:r>
          </w:p>
        </w:tc>
        <w:tc>
          <w:tcPr>
            <w:tcW w:w="2272" w:type="dxa"/>
            <w:gridSpan w:val="2"/>
          </w:tcPr>
          <w:p w:rsidR="00FC36A1" w:rsidRPr="00FC36A1" w:rsidRDefault="00FC36A1" w:rsidP="00FC36A1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и  бюджетов муниципальных образований Колышлейского района Пензенской области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FC36A1" w:rsidRPr="00660AAC" w:rsidRDefault="00FC36A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FC36A1" w:rsidRPr="00660AAC" w:rsidRDefault="00FC36A1" w:rsidP="00EF7D84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- не менее 1000 человек</w:t>
            </w:r>
          </w:p>
        </w:tc>
        <w:tc>
          <w:tcPr>
            <w:tcW w:w="2410" w:type="dxa"/>
          </w:tcPr>
          <w:p w:rsidR="00FC36A1" w:rsidRPr="00660AAC" w:rsidRDefault="00FC36A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отчеты, </w:t>
            </w:r>
            <w:r w:rsidR="00EF7D84"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="00EF7D84"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="00EF7D84"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="00EF7D84"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660AAC" w:rsidRPr="00660AAC" w:rsidTr="00660AAC">
        <w:tc>
          <w:tcPr>
            <w:tcW w:w="700" w:type="dxa"/>
          </w:tcPr>
          <w:p w:rsidR="00660AAC" w:rsidRPr="00660AAC" w:rsidRDefault="00660AAC" w:rsidP="00B42781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="00B42781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.6.</w:t>
            </w:r>
          </w:p>
        </w:tc>
        <w:tc>
          <w:tcPr>
            <w:tcW w:w="2697" w:type="dxa"/>
          </w:tcPr>
          <w:p w:rsidR="00660AAC" w:rsidRPr="00660AAC" w:rsidRDefault="00916CB4" w:rsidP="00916CB4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Участие в 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Региональны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х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образовательны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х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рождественски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х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чтения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х</w:t>
            </w:r>
          </w:p>
        </w:tc>
        <w:tc>
          <w:tcPr>
            <w:tcW w:w="1420" w:type="dxa"/>
          </w:tcPr>
          <w:p w:rsidR="00660AAC" w:rsidRPr="00660AA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(ноябрь - декабрь)</w:t>
            </w:r>
          </w:p>
        </w:tc>
        <w:tc>
          <w:tcPr>
            <w:tcW w:w="2268" w:type="dxa"/>
          </w:tcPr>
          <w:p w:rsidR="00916CB4" w:rsidRPr="00916CB4" w:rsidRDefault="00916CB4" w:rsidP="00916CB4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6CB4">
              <w:rPr>
                <w:rFonts w:ascii="Times New Roman" w:hAnsi="Times New Roman"/>
                <w:sz w:val="22"/>
                <w:szCs w:val="22"/>
              </w:rPr>
              <w:t xml:space="preserve">Отдел по реализации молодежной политики, культуры, </w:t>
            </w:r>
            <w:r w:rsidRPr="00916CB4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физкультуры и спорта Администрации Колышлейского района Пензенской области, </w:t>
            </w:r>
          </w:p>
          <w:p w:rsidR="00660AAC" w:rsidRPr="00660AAC" w:rsidRDefault="00916CB4" w:rsidP="00916CB4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916CB4">
              <w:rPr>
                <w:rFonts w:ascii="Times New Roman" w:hAnsi="Times New Roman"/>
                <w:sz w:val="22"/>
                <w:szCs w:val="22"/>
              </w:rPr>
              <w:t>Управление образования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финансирование не требуется</w:t>
            </w:r>
          </w:p>
        </w:tc>
        <w:tc>
          <w:tcPr>
            <w:tcW w:w="269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Сохранение и приумножение духовного, исторического и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701" w:type="dxa"/>
          </w:tcPr>
          <w:p w:rsidR="00660AAC" w:rsidRPr="00660AAC" w:rsidRDefault="00660AAC" w:rsidP="00916CB4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не менее </w:t>
            </w:r>
            <w:r w:rsidR="00916CB4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0 человек</w:t>
            </w:r>
          </w:p>
        </w:tc>
        <w:tc>
          <w:tcPr>
            <w:tcW w:w="2410" w:type="dxa"/>
          </w:tcPr>
          <w:p w:rsidR="00660AAC" w:rsidRPr="00660AAC" w:rsidRDefault="00916CB4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"</w:t>
            </w:r>
          </w:p>
        </w:tc>
      </w:tr>
      <w:tr w:rsidR="00660AAC" w:rsidRPr="00660AAC" w:rsidTr="00660AAC">
        <w:tc>
          <w:tcPr>
            <w:tcW w:w="700" w:type="dxa"/>
          </w:tcPr>
          <w:p w:rsidR="00660AAC" w:rsidRPr="00660AAC" w:rsidRDefault="00660AAC" w:rsidP="00B42781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1</w:t>
            </w:r>
            <w:r w:rsidR="00B42781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4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60AAC" w:rsidRPr="00660AA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Организация и проведение цикла лекций "Души народной вечное добро" (Культура и быт народов Пензенской губернии конца XIX - начала XX вв.)</w:t>
            </w:r>
          </w:p>
        </w:tc>
        <w:tc>
          <w:tcPr>
            <w:tcW w:w="1420" w:type="dxa"/>
          </w:tcPr>
          <w:p w:rsidR="00660AAC" w:rsidRPr="00660AA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60AAC" w:rsidRPr="00660AAC" w:rsidRDefault="00B42781" w:rsidP="00B42781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916CB4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660AAC" w:rsidRPr="00660AAC" w:rsidRDefault="006F1F1F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за счет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в пределах бюджетных ассигнований, предусмотренных соответствующим главным распорядителям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69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701" w:type="dxa"/>
          </w:tcPr>
          <w:p w:rsidR="00660AAC" w:rsidRPr="00660AA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лекций - </w:t>
            </w:r>
          </w:p>
          <w:p w:rsidR="00660AAC" w:rsidRPr="00660AA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не менее 4; количество участников - </w:t>
            </w:r>
          </w:p>
          <w:p w:rsidR="00660AAC" w:rsidRPr="00660AAC" w:rsidRDefault="00660AAC" w:rsidP="00B42781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80</w:t>
            </w:r>
          </w:p>
        </w:tc>
        <w:tc>
          <w:tcPr>
            <w:tcW w:w="2410" w:type="dxa"/>
          </w:tcPr>
          <w:p w:rsidR="00660AAC" w:rsidRPr="00660AAC" w:rsidRDefault="00B4278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</w:t>
            </w:r>
          </w:p>
        </w:tc>
      </w:tr>
      <w:tr w:rsidR="00660AAC" w:rsidRPr="00660AAC" w:rsidTr="00660AAC">
        <w:tc>
          <w:tcPr>
            <w:tcW w:w="700" w:type="dxa"/>
          </w:tcPr>
          <w:p w:rsidR="00660AAC" w:rsidRPr="00660AAC" w:rsidRDefault="00660AAC" w:rsidP="006F1F1F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="006F1F1F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5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60AAC" w:rsidRPr="00660AAC" w:rsidRDefault="00B42781" w:rsidP="00B42781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Участие в 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Фестивал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национальных культур "Венок дружбы"</w:t>
            </w:r>
          </w:p>
        </w:tc>
        <w:tc>
          <w:tcPr>
            <w:tcW w:w="1420" w:type="dxa"/>
          </w:tcPr>
          <w:p w:rsidR="00660AAC" w:rsidRPr="00660AA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60AAC" w:rsidRPr="00660AAC" w:rsidRDefault="00B4278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916CB4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"</w:t>
            </w:r>
          </w:p>
        </w:tc>
        <w:tc>
          <w:tcPr>
            <w:tcW w:w="2272" w:type="dxa"/>
            <w:gridSpan w:val="2"/>
          </w:tcPr>
          <w:p w:rsidR="00660AAC" w:rsidRPr="00660AAC" w:rsidRDefault="006F1F1F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за счет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в пределах бюджетных ассигнований, предусмотренных соответствующим главным распорядителям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69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дружбы народов, межнационального (межэтнического) согласия</w:t>
            </w:r>
          </w:p>
        </w:tc>
        <w:tc>
          <w:tcPr>
            <w:tcW w:w="1701" w:type="dxa"/>
          </w:tcPr>
          <w:p w:rsidR="00660AAC" w:rsidRPr="00660AAC" w:rsidRDefault="00660AAC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количество участников - </w:t>
            </w:r>
          </w:p>
          <w:p w:rsidR="00660AAC" w:rsidRPr="00660AAC" w:rsidRDefault="00660AAC" w:rsidP="00B42781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10</w:t>
            </w:r>
          </w:p>
        </w:tc>
        <w:tc>
          <w:tcPr>
            <w:tcW w:w="2410" w:type="dxa"/>
          </w:tcPr>
          <w:p w:rsidR="00660AAC" w:rsidRPr="00660AAC" w:rsidRDefault="00B42781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</w:t>
            </w:r>
          </w:p>
        </w:tc>
      </w:tr>
      <w:tr w:rsidR="00660AAC" w:rsidRPr="00660AAC" w:rsidTr="00660AAC">
        <w:tc>
          <w:tcPr>
            <w:tcW w:w="700" w:type="dxa"/>
          </w:tcPr>
          <w:p w:rsidR="00660AAC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16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60AAC" w:rsidRPr="00660AAC" w:rsidRDefault="00B42781" w:rsidP="00B4278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Участие в «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Православн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ом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книжн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ом</w:t>
            </w:r>
            <w:r w:rsidR="00660AAC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фестивал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е»</w:t>
            </w:r>
          </w:p>
        </w:tc>
        <w:tc>
          <w:tcPr>
            <w:tcW w:w="1420" w:type="dxa"/>
          </w:tcPr>
          <w:p w:rsidR="00660AAC" w:rsidRPr="00660AAC" w:rsidRDefault="00660AAC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(май)</w:t>
            </w:r>
          </w:p>
        </w:tc>
        <w:tc>
          <w:tcPr>
            <w:tcW w:w="2268" w:type="dxa"/>
          </w:tcPr>
          <w:p w:rsidR="00660AAC" w:rsidRPr="00660AAC" w:rsidRDefault="00B42781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916CB4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</w:t>
            </w:r>
          </w:p>
        </w:tc>
        <w:tc>
          <w:tcPr>
            <w:tcW w:w="2272" w:type="dxa"/>
            <w:gridSpan w:val="2"/>
          </w:tcPr>
          <w:p w:rsidR="00660AAC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за счет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в пределах бюджетных ассигнований, предусмотренных соответствующим главным распорядителям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692" w:type="dxa"/>
            <w:gridSpan w:val="2"/>
          </w:tcPr>
          <w:p w:rsidR="00660AAC" w:rsidRPr="00660AAC" w:rsidRDefault="00660AAC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1701" w:type="dxa"/>
          </w:tcPr>
          <w:p w:rsidR="00660AAC" w:rsidRPr="00660AAC" w:rsidRDefault="00660AAC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участников - </w:t>
            </w:r>
          </w:p>
          <w:p w:rsidR="00660AAC" w:rsidRPr="00660AAC" w:rsidRDefault="00660AAC" w:rsidP="006F1F1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5</w:t>
            </w:r>
          </w:p>
        </w:tc>
        <w:tc>
          <w:tcPr>
            <w:tcW w:w="2410" w:type="dxa"/>
          </w:tcPr>
          <w:p w:rsidR="00660AAC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0E495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17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6F1F1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Участие в «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Тихвинск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ой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ярмарк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е»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(июль)</w:t>
            </w:r>
          </w:p>
        </w:tc>
        <w:tc>
          <w:tcPr>
            <w:tcW w:w="2268" w:type="dxa"/>
          </w:tcPr>
          <w:p w:rsidR="006F1F1F" w:rsidRPr="00660AAC" w:rsidRDefault="006F1F1F" w:rsidP="009B739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916CB4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</w:t>
            </w:r>
          </w:p>
        </w:tc>
        <w:tc>
          <w:tcPr>
            <w:tcW w:w="227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за счет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в пределах бюджетных ассигнований, предусмотренных соответствующим главным распорядителям средств бюджета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участников - </w:t>
            </w:r>
          </w:p>
          <w:p w:rsidR="006F1F1F" w:rsidRPr="00660AAC" w:rsidRDefault="006F1F1F" w:rsidP="006F1F1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не менее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</w:t>
            </w:r>
          </w:p>
        </w:tc>
      </w:tr>
      <w:tr w:rsidR="006F1F1F" w:rsidRPr="00660AAC" w:rsidTr="00660AAC">
        <w:tc>
          <w:tcPr>
            <w:tcW w:w="16160" w:type="dxa"/>
            <w:gridSpan w:val="10"/>
          </w:tcPr>
          <w:p w:rsidR="006F1F1F" w:rsidRPr="00660AAC" w:rsidRDefault="006F1F1F" w:rsidP="00660AAC">
            <w:pPr>
              <w:widowControl/>
              <w:numPr>
                <w:ilvl w:val="0"/>
                <w:numId w:val="7"/>
              </w:numPr>
              <w:autoSpaceDE w:val="0"/>
              <w:autoSpaceDN w:val="0"/>
              <w:ind w:left="709" w:hanging="349"/>
              <w:jc w:val="center"/>
              <w:outlineLvl w:val="1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t xml:space="preserve"> Обеспечение социально-экономических условий для эффективной реализации </w:t>
            </w: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br/>
              <w:t>государственной национальной политики Российской Федерации</w:t>
            </w:r>
          </w:p>
        </w:tc>
      </w:tr>
      <w:tr w:rsidR="000E495F" w:rsidRPr="00660AAC" w:rsidTr="00660AAC">
        <w:tc>
          <w:tcPr>
            <w:tcW w:w="700" w:type="dxa"/>
          </w:tcPr>
          <w:p w:rsidR="000E495F" w:rsidRPr="00660AAC" w:rsidRDefault="000E495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18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0E495F" w:rsidRPr="00660AAC" w:rsidRDefault="000E495F" w:rsidP="000B3FE7">
            <w:pPr>
              <w:autoSpaceDE w:val="0"/>
              <w:autoSpaceDN w:val="0"/>
              <w:spacing w:line="192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Оказание финансовой поддержки социально ориентированным некоммерческим организациям, включая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национально-культурные автономии, молодежные объединения, реализующим проекты и программы, направленные на гармонизацию межнациональных отношений, воспитание культуры межэтнического общения, поддержание мира и гражданского согласия, формирование установок толерантного сознания и поведения, нетерпимости к проявлениям ксенофобии, национальной, расовой и религиозной вражды</w:t>
            </w:r>
          </w:p>
        </w:tc>
        <w:tc>
          <w:tcPr>
            <w:tcW w:w="1420" w:type="dxa"/>
          </w:tcPr>
          <w:p w:rsidR="000E495F" w:rsidRPr="00660AAC" w:rsidRDefault="000E495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268" w:type="dxa"/>
          </w:tcPr>
          <w:p w:rsidR="000E495F" w:rsidRPr="000E495F" w:rsidRDefault="000E495F" w:rsidP="009B7398">
            <w:pPr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95F">
              <w:rPr>
                <w:rFonts w:ascii="Times New Roman" w:hAnsi="Times New Roman"/>
                <w:sz w:val="22"/>
                <w:szCs w:val="22"/>
              </w:rPr>
              <w:t xml:space="preserve">Руководитель аппарата Администрации </w:t>
            </w:r>
            <w:r w:rsidRPr="000E495F">
              <w:rPr>
                <w:rFonts w:ascii="Times New Roman" w:hAnsi="Times New Roman"/>
                <w:sz w:val="22"/>
                <w:szCs w:val="22"/>
              </w:rPr>
              <w:lastRenderedPageBreak/>
              <w:t>Колышлейского района Пензенской области</w:t>
            </w:r>
          </w:p>
        </w:tc>
        <w:tc>
          <w:tcPr>
            <w:tcW w:w="2279" w:type="dxa"/>
            <w:gridSpan w:val="3"/>
          </w:tcPr>
          <w:p w:rsidR="000E495F" w:rsidRPr="000E495F" w:rsidRDefault="000E495F" w:rsidP="009B7398">
            <w:pPr>
              <w:pStyle w:val="ConsPlusNormal"/>
              <w:spacing w:line="257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95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 счет средств бюджета Колышлейского </w:t>
            </w:r>
            <w:r w:rsidRPr="000E495F">
              <w:rPr>
                <w:rFonts w:ascii="Times New Roman" w:hAnsi="Times New Roman"/>
                <w:sz w:val="22"/>
                <w:szCs w:val="22"/>
              </w:rPr>
              <w:lastRenderedPageBreak/>
              <w:t>района Пензенской области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85" w:type="dxa"/>
          </w:tcPr>
          <w:p w:rsidR="000E495F" w:rsidRPr="00660AAC" w:rsidRDefault="000E495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Сохранение и развитие культуры межнациональных (межэтнических)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отношений в Российской Федерации); вовлечение этнокультурных и общественных объединений, религиозных организаций в межнациональное и межконфессиональное сотрудничество</w:t>
            </w:r>
          </w:p>
        </w:tc>
        <w:tc>
          <w:tcPr>
            <w:tcW w:w="1701" w:type="dxa"/>
          </w:tcPr>
          <w:p w:rsidR="000E495F" w:rsidRPr="00660AAC" w:rsidRDefault="000E495F" w:rsidP="000B3FE7">
            <w:pPr>
              <w:autoSpaceDE w:val="0"/>
              <w:autoSpaceDN w:val="0"/>
              <w:ind w:right="-108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количество социально ориентированных организаций, чья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деятельность, направленная на гармонизацию межнациональ-ных и межрелигиозных отношений, была поддержана со стороны государства; объем средств федерального бюджета и бюджета Пензенской области,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бюджета 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направленных на поддержку указанных социально ориентированных некоммерческих организаций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410" w:type="dxa"/>
          </w:tcPr>
          <w:p w:rsidR="000E495F" w:rsidRPr="000E495F" w:rsidRDefault="000E495F" w:rsidP="000E495F">
            <w:pPr>
              <w:autoSpaceDE w:val="0"/>
              <w:autoSpaceDN w:val="0"/>
              <w:ind w:left="-46" w:right="-99" w:hanging="102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0E495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отчет о реализации муниципальной программы Колышлейского района </w:t>
            </w:r>
            <w:r w:rsidRPr="000E495F">
              <w:rPr>
                <w:rFonts w:ascii="Times New Roman" w:hAnsi="Times New Roman"/>
                <w:sz w:val="22"/>
                <w:szCs w:val="22"/>
              </w:rPr>
              <w:lastRenderedPageBreak/>
              <w:t>Пензенской области "Развитие гражданского общества в Колышлейском районе Пензенской области на 2014-202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E495F">
              <w:rPr>
                <w:rFonts w:ascii="Times New Roman" w:hAnsi="Times New Roman"/>
                <w:sz w:val="22"/>
                <w:szCs w:val="22"/>
              </w:rPr>
              <w:t xml:space="preserve"> годы"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0E495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19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Реализация комплекса мер по привлечению цыганских общин </w:t>
            </w:r>
          </w:p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 участию в мероприятиях, направленных на их социально-экономическое и этнокультурное развитие,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в том числе: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268" w:type="dxa"/>
          </w:tcPr>
          <w:p w:rsidR="006F1F1F" w:rsidRPr="00660AAC" w:rsidRDefault="00377464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Администрация Колышлейского района, 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органы местного самоуправления муниципальных образований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Колышлейского района 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 (по согласованию)</w:t>
            </w:r>
          </w:p>
        </w:tc>
        <w:tc>
          <w:tcPr>
            <w:tcW w:w="2279" w:type="dxa"/>
            <w:gridSpan w:val="3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финансирование не требуется</w:t>
            </w:r>
          </w:p>
        </w:tc>
        <w:tc>
          <w:tcPr>
            <w:tcW w:w="2685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Учет этнокультурного фактора при обеспечении сбалансированного, комплексного и системного развития субъектов Российской Федерации и муниципальных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образований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количество мероприятий, где приняли участие представители цыганской национальности</w:t>
            </w:r>
          </w:p>
        </w:tc>
        <w:tc>
          <w:tcPr>
            <w:tcW w:w="2410" w:type="dxa"/>
          </w:tcPr>
          <w:p w:rsidR="006F1F1F" w:rsidRPr="00660AAC" w:rsidRDefault="00377464" w:rsidP="00377464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а также подведомственных учреждений и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организаций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, </w:t>
            </w:r>
          </w:p>
        </w:tc>
      </w:tr>
      <w:tr w:rsidR="00377464" w:rsidRPr="00660AAC" w:rsidTr="00660AAC">
        <w:tc>
          <w:tcPr>
            <w:tcW w:w="700" w:type="dxa"/>
          </w:tcPr>
          <w:p w:rsidR="00377464" w:rsidRPr="00660AAC" w:rsidRDefault="00377464" w:rsidP="00377464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2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0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377464" w:rsidRPr="00660AAC" w:rsidRDefault="00377464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Привлечение представителей цыганских общин к участию в мероприятиях по укреплению общероссийской гражданской идентичности</w:t>
            </w:r>
          </w:p>
        </w:tc>
        <w:tc>
          <w:tcPr>
            <w:tcW w:w="1420" w:type="dxa"/>
          </w:tcPr>
          <w:p w:rsidR="00377464" w:rsidRPr="00660AAC" w:rsidRDefault="00377464" w:rsidP="000B3FE7">
            <w:pPr>
              <w:autoSpaceDE w:val="0"/>
              <w:autoSpaceDN w:val="0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377464" w:rsidRDefault="00377464" w:rsidP="00377464">
            <w:pPr>
              <w:jc w:val="center"/>
            </w:pPr>
            <w:r w:rsidRPr="007F77DA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Администрация Колышлейского района, органы местного самоуправления муниципальных образований Колышлейского района Пензенской области (по согласованию)</w:t>
            </w:r>
          </w:p>
        </w:tc>
        <w:tc>
          <w:tcPr>
            <w:tcW w:w="2279" w:type="dxa"/>
            <w:gridSpan w:val="3"/>
          </w:tcPr>
          <w:p w:rsidR="00377464" w:rsidRPr="00660AAC" w:rsidRDefault="00377464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финансирование не требуется</w:t>
            </w:r>
          </w:p>
        </w:tc>
        <w:tc>
          <w:tcPr>
            <w:tcW w:w="2685" w:type="dxa"/>
          </w:tcPr>
          <w:p w:rsidR="00377464" w:rsidRPr="00660AAC" w:rsidRDefault="00377464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Учет этнокультурного фактора при обеспечении сбалансированного, комплексного и системного развития субъектов Российской Федерации и муниципальных образований</w:t>
            </w:r>
          </w:p>
        </w:tc>
        <w:tc>
          <w:tcPr>
            <w:tcW w:w="1701" w:type="dxa"/>
          </w:tcPr>
          <w:p w:rsidR="00377464" w:rsidRPr="00660AAC" w:rsidRDefault="00377464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мероприятий, где приняли участие представители цыганской национальности - не менее 4</w:t>
            </w:r>
          </w:p>
        </w:tc>
        <w:tc>
          <w:tcPr>
            <w:tcW w:w="2410" w:type="dxa"/>
          </w:tcPr>
          <w:p w:rsidR="00377464" w:rsidRPr="00660AAC" w:rsidRDefault="00377464" w:rsidP="000B3FE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</w:t>
            </w:r>
          </w:p>
        </w:tc>
      </w:tr>
      <w:tr w:rsidR="00377464" w:rsidRPr="00660AAC" w:rsidTr="00660AAC">
        <w:tc>
          <w:tcPr>
            <w:tcW w:w="700" w:type="dxa"/>
          </w:tcPr>
          <w:p w:rsidR="00377464" w:rsidRPr="00660AAC" w:rsidRDefault="00377464" w:rsidP="00377464">
            <w:pPr>
              <w:autoSpaceDE w:val="0"/>
              <w:autoSpaceDN w:val="0"/>
              <w:spacing w:line="202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377464" w:rsidRPr="00660AAC" w:rsidRDefault="00377464" w:rsidP="000B3FE7">
            <w:pPr>
              <w:autoSpaceDE w:val="0"/>
              <w:autoSpaceDN w:val="0"/>
              <w:spacing w:line="202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Развитие социальной и культурной инфраструктуры в местах компактного проживания цыган</w:t>
            </w:r>
          </w:p>
        </w:tc>
        <w:tc>
          <w:tcPr>
            <w:tcW w:w="1420" w:type="dxa"/>
          </w:tcPr>
          <w:p w:rsidR="00377464" w:rsidRPr="00660AAC" w:rsidRDefault="00377464" w:rsidP="000B3FE7">
            <w:pPr>
              <w:autoSpaceDE w:val="0"/>
              <w:autoSpaceDN w:val="0"/>
              <w:spacing w:line="202" w:lineRule="auto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377464" w:rsidRDefault="00377464" w:rsidP="00377464">
            <w:pPr>
              <w:jc w:val="center"/>
            </w:pPr>
            <w:r w:rsidRPr="007F77DA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Администрация Колышлейского района, органы местного самоуправления муниципальных образований Колышлейского района Пензенской области (по согласованию)</w:t>
            </w:r>
          </w:p>
        </w:tc>
        <w:tc>
          <w:tcPr>
            <w:tcW w:w="2279" w:type="dxa"/>
            <w:gridSpan w:val="3"/>
          </w:tcPr>
          <w:p w:rsidR="00377464" w:rsidRPr="00660AAC" w:rsidRDefault="00377464" w:rsidP="00377464">
            <w:pPr>
              <w:autoSpaceDE w:val="0"/>
              <w:autoSpaceDN w:val="0"/>
              <w:spacing w:line="202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в рамках реализации муниципальных программ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Колышлейского района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</w:t>
            </w:r>
          </w:p>
        </w:tc>
        <w:tc>
          <w:tcPr>
            <w:tcW w:w="2685" w:type="dxa"/>
          </w:tcPr>
          <w:p w:rsidR="00377464" w:rsidRPr="00660AAC" w:rsidRDefault="00377464" w:rsidP="000B3FE7">
            <w:pPr>
              <w:autoSpaceDE w:val="0"/>
              <w:autoSpaceDN w:val="0"/>
              <w:spacing w:line="202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Учет этнокультурного фактора при обеспечении сбалансированного, комплексного и системного развития субъектов Российской Федерации и муниципальных образований</w:t>
            </w:r>
          </w:p>
        </w:tc>
        <w:tc>
          <w:tcPr>
            <w:tcW w:w="1701" w:type="dxa"/>
          </w:tcPr>
          <w:p w:rsidR="00377464" w:rsidRPr="00660AAC" w:rsidRDefault="00377464" w:rsidP="000B3FE7">
            <w:pPr>
              <w:autoSpaceDE w:val="0"/>
              <w:autoSpaceDN w:val="0"/>
              <w:spacing w:line="202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мероприятий, где приняли участие представители цыганской национальности - не менее 4</w:t>
            </w:r>
          </w:p>
        </w:tc>
        <w:tc>
          <w:tcPr>
            <w:tcW w:w="2410" w:type="dxa"/>
          </w:tcPr>
          <w:p w:rsidR="00377464" w:rsidRPr="00660AAC" w:rsidRDefault="00377464" w:rsidP="000B3FE7">
            <w:pPr>
              <w:autoSpaceDE w:val="0"/>
              <w:autoSpaceDN w:val="0"/>
              <w:spacing w:line="19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FC36A1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FC36A1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FC36A1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FC36A1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</w:t>
            </w:r>
          </w:p>
        </w:tc>
      </w:tr>
      <w:tr w:rsidR="006F1F1F" w:rsidRPr="00660AAC" w:rsidTr="00660AAC">
        <w:tc>
          <w:tcPr>
            <w:tcW w:w="16160" w:type="dxa"/>
            <w:gridSpan w:val="10"/>
          </w:tcPr>
          <w:p w:rsidR="006F1F1F" w:rsidRPr="00660AAC" w:rsidRDefault="006F1F1F" w:rsidP="00660AAC">
            <w:pPr>
              <w:widowControl/>
              <w:numPr>
                <w:ilvl w:val="0"/>
                <w:numId w:val="8"/>
              </w:numPr>
              <w:autoSpaceDE w:val="0"/>
              <w:autoSpaceDN w:val="0"/>
              <w:ind w:left="851" w:hanging="491"/>
              <w:jc w:val="center"/>
              <w:outlineLvl w:val="1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t xml:space="preserve">Сохранение и поддержка русского языка как государственного языка Российской Федерации и языков </w:t>
            </w: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br/>
              <w:t>народов Российской Федерации</w:t>
            </w:r>
          </w:p>
        </w:tc>
      </w:tr>
      <w:tr w:rsidR="008250B6" w:rsidRPr="00660AAC" w:rsidTr="00660AAC">
        <w:tc>
          <w:tcPr>
            <w:tcW w:w="700" w:type="dxa"/>
          </w:tcPr>
          <w:p w:rsidR="008250B6" w:rsidRPr="00660AAC" w:rsidRDefault="008250B6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22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8250B6" w:rsidRPr="00660AAC" w:rsidRDefault="008250B6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Комплекс мероприятий, посвященных Дню русского языка</w:t>
            </w:r>
          </w:p>
        </w:tc>
        <w:tc>
          <w:tcPr>
            <w:tcW w:w="1420" w:type="dxa"/>
          </w:tcPr>
          <w:p w:rsidR="008250B6" w:rsidRPr="00660AAC" w:rsidRDefault="008250B6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8250B6" w:rsidRPr="008250B6" w:rsidRDefault="008250B6" w:rsidP="009B7398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области,</w:t>
            </w:r>
          </w:p>
          <w:p w:rsidR="008250B6" w:rsidRPr="008250B6" w:rsidRDefault="008250B6" w:rsidP="00475A0D">
            <w:pPr>
              <w:spacing w:line="257" w:lineRule="auto"/>
              <w:jc w:val="center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lastRenderedPageBreak/>
              <w:t>Управление образования Администрации Колышлейского района Пензенской области</w:t>
            </w:r>
            <w:r w:rsidRPr="008250B6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2272" w:type="dxa"/>
            <w:gridSpan w:val="2"/>
          </w:tcPr>
          <w:p w:rsidR="008250B6" w:rsidRPr="008250B6" w:rsidRDefault="008250B6" w:rsidP="009B7398">
            <w:pPr>
              <w:widowControl/>
              <w:autoSpaceDE w:val="0"/>
              <w:autoSpaceDN w:val="0"/>
              <w:adjustRightInd w:val="0"/>
              <w:spacing w:line="257" w:lineRule="auto"/>
              <w:ind w:firstLine="3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 счет средств бюджета Колышлейского района Пензенской области  в пределах бюджетных ассигнований, предусмотренных </w:t>
            </w:r>
            <w:r w:rsidRPr="008250B6">
              <w:rPr>
                <w:rFonts w:ascii="Times New Roman" w:hAnsi="Times New Roman"/>
                <w:sz w:val="22"/>
                <w:szCs w:val="22"/>
              </w:rPr>
              <w:lastRenderedPageBreak/>
              <w:t>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8250B6" w:rsidRPr="00660AAC" w:rsidRDefault="008250B6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международных организаций, а также для сохранения и развития языков народов Российской Федерации</w:t>
            </w:r>
          </w:p>
        </w:tc>
        <w:tc>
          <w:tcPr>
            <w:tcW w:w="1701" w:type="dxa"/>
          </w:tcPr>
          <w:p w:rsidR="008250B6" w:rsidRPr="00660AAC" w:rsidRDefault="008250B6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количество участников - </w:t>
            </w:r>
          </w:p>
          <w:p w:rsidR="008250B6" w:rsidRPr="00660AAC" w:rsidRDefault="008250B6" w:rsidP="008250B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20</w:t>
            </w:r>
          </w:p>
        </w:tc>
        <w:tc>
          <w:tcPr>
            <w:tcW w:w="2410" w:type="dxa"/>
          </w:tcPr>
          <w:p w:rsidR="008250B6" w:rsidRPr="008250B6" w:rsidRDefault="008250B6" w:rsidP="000B3FE7">
            <w:pPr>
              <w:autoSpaceDE w:val="0"/>
              <w:autoSpaceDN w:val="0"/>
              <w:ind w:right="-99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 xml:space="preserve">отчеты </w:t>
            </w:r>
            <w:r w:rsidRPr="008250B6">
              <w:rPr>
                <w:rFonts w:ascii="Times New Roman" w:hAnsi="Times New Roman"/>
                <w:sz w:val="22"/>
                <w:szCs w:val="22"/>
              </w:rPr>
              <w:br/>
              <w:t xml:space="preserve">информация на сайтах муниципальных образований Колышлейского района Пензенской области  </w:t>
            </w:r>
            <w:r w:rsidRPr="008250B6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8250B6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8250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250B6">
              <w:rPr>
                <w:rFonts w:ascii="Times New Roman" w:hAnsi="Times New Roman"/>
                <w:sz w:val="22"/>
                <w:szCs w:val="22"/>
              </w:rPr>
              <w:lastRenderedPageBreak/>
              <w:t>сети "Интернет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6F1F1F" w:rsidP="008250B6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2</w:t>
            </w:r>
            <w:r w:rsidR="008250B6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Музейный урок "Русский язык - русское чудо"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F1F1F" w:rsidRPr="00660AAC" w:rsidRDefault="00475A0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6F1F1F" w:rsidRPr="00660AAC" w:rsidRDefault="00475A0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и развития языков народов Российской Федерации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участников - </w:t>
            </w:r>
          </w:p>
          <w:p w:rsidR="006F1F1F" w:rsidRPr="00660AAC" w:rsidRDefault="006F1F1F" w:rsidP="00475A0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20</w:t>
            </w:r>
          </w:p>
        </w:tc>
        <w:tc>
          <w:tcPr>
            <w:tcW w:w="2410" w:type="dxa"/>
          </w:tcPr>
          <w:p w:rsidR="006F1F1F" w:rsidRPr="00660AAC" w:rsidRDefault="00475A0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8250B6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8250B6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8250B6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475A0D" w:rsidRPr="00660AAC" w:rsidTr="00660AAC">
        <w:tc>
          <w:tcPr>
            <w:tcW w:w="700" w:type="dxa"/>
          </w:tcPr>
          <w:p w:rsidR="00475A0D" w:rsidRPr="00660AAC" w:rsidRDefault="00475A0D" w:rsidP="00475A0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4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475A0D" w:rsidRPr="00660AAC" w:rsidRDefault="00475A0D" w:rsidP="00475A0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Участие в н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едел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национальной литературы народов Поволжья "Вечная мудрость сказок"</w:t>
            </w:r>
          </w:p>
        </w:tc>
        <w:tc>
          <w:tcPr>
            <w:tcW w:w="1420" w:type="dxa"/>
          </w:tcPr>
          <w:p w:rsidR="00475A0D" w:rsidRPr="00660AAC" w:rsidRDefault="00475A0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(февраль)</w:t>
            </w:r>
          </w:p>
        </w:tc>
        <w:tc>
          <w:tcPr>
            <w:tcW w:w="2268" w:type="dxa"/>
          </w:tcPr>
          <w:p w:rsidR="00475A0D" w:rsidRPr="00660AAC" w:rsidRDefault="00475A0D" w:rsidP="009B7398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>Отдел по реализации молодежной политики, культуры, физкультуры и спорта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475A0D" w:rsidRPr="00660AAC" w:rsidRDefault="00475A0D" w:rsidP="009B7398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 xml:space="preserve"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</w:t>
            </w:r>
            <w:r w:rsidRPr="008250B6">
              <w:rPr>
                <w:rFonts w:ascii="Times New Roman" w:hAnsi="Times New Roman"/>
                <w:sz w:val="22"/>
                <w:szCs w:val="22"/>
              </w:rPr>
              <w:lastRenderedPageBreak/>
              <w:t>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475A0D" w:rsidRPr="00660AAC" w:rsidRDefault="00475A0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Популяризация и распространение классических и современных произведений литературы и искусства народов Российской Федерации, народного художественного творчества, организация и поддержка художественных выставок, фестивалей, конкурсов,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гастролей творческих коллективов и других форм деятельности в области культуры</w:t>
            </w:r>
          </w:p>
        </w:tc>
        <w:tc>
          <w:tcPr>
            <w:tcW w:w="1701" w:type="dxa"/>
          </w:tcPr>
          <w:p w:rsidR="00475A0D" w:rsidRPr="00660AAC" w:rsidRDefault="00475A0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количество участников - </w:t>
            </w:r>
          </w:p>
          <w:p w:rsidR="00475A0D" w:rsidRPr="00660AAC" w:rsidRDefault="00475A0D" w:rsidP="00475A0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30</w:t>
            </w:r>
          </w:p>
        </w:tc>
        <w:tc>
          <w:tcPr>
            <w:tcW w:w="2410" w:type="dxa"/>
          </w:tcPr>
          <w:p w:rsidR="00475A0D" w:rsidRPr="00660AAC" w:rsidRDefault="00475A0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8250B6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8250B6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8250B6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6F1F1F" w:rsidP="00475A0D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2</w:t>
            </w:r>
            <w:r w:rsidR="00475A0D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5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475A0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Участие в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областно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м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конкурс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"Учитель года" </w:t>
            </w:r>
          </w:p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"За сохранение родного языка и культуры"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 (апрель)</w:t>
            </w:r>
          </w:p>
        </w:tc>
        <w:tc>
          <w:tcPr>
            <w:tcW w:w="2268" w:type="dxa"/>
          </w:tcPr>
          <w:p w:rsidR="006F1F1F" w:rsidRPr="00660AAC" w:rsidRDefault="00475A0D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>Управление образования Администрации Колышлейского района Пензенской области</w:t>
            </w:r>
            <w:r w:rsidRPr="008250B6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2272" w:type="dxa"/>
            <w:gridSpan w:val="2"/>
          </w:tcPr>
          <w:p w:rsidR="006F1F1F" w:rsidRPr="00660AAC" w:rsidRDefault="00475A0D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и развития языков народов Российской Федерации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1 </w:t>
            </w:r>
            <w:r w:rsidR="00475A0D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участник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</w:t>
            </w:r>
          </w:p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в год</w:t>
            </w:r>
          </w:p>
        </w:tc>
        <w:tc>
          <w:tcPr>
            <w:tcW w:w="2410" w:type="dxa"/>
          </w:tcPr>
          <w:p w:rsidR="006F1F1F" w:rsidRPr="00660AAC" w:rsidRDefault="00475A0D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 xml:space="preserve">информация на сайтах муниципальных образований Колышлейского района Пензенской области  </w:t>
            </w:r>
            <w:r w:rsidRPr="008250B6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8250B6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8250B6">
              <w:rPr>
                <w:rFonts w:ascii="Times New Roman" w:hAnsi="Times New Roman"/>
                <w:sz w:val="22"/>
                <w:szCs w:val="22"/>
              </w:rPr>
              <w:t xml:space="preserve"> сети "Интернет</w:t>
            </w:r>
          </w:p>
        </w:tc>
      </w:tr>
      <w:tr w:rsidR="00475A0D" w:rsidRPr="00660AAC" w:rsidTr="00660AAC">
        <w:tc>
          <w:tcPr>
            <w:tcW w:w="700" w:type="dxa"/>
          </w:tcPr>
          <w:p w:rsidR="00475A0D" w:rsidRPr="00660AAC" w:rsidRDefault="00475A0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26.</w:t>
            </w:r>
          </w:p>
        </w:tc>
        <w:tc>
          <w:tcPr>
            <w:tcW w:w="2697" w:type="dxa"/>
          </w:tcPr>
          <w:p w:rsidR="00475A0D" w:rsidRPr="00660AAC" w:rsidRDefault="00475A0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Преподавание в общеобразовательных организациях, реализующих общеобразовательные программы с этнокультурным компонентом, языков и литературы народов Пензенской области</w:t>
            </w:r>
          </w:p>
        </w:tc>
        <w:tc>
          <w:tcPr>
            <w:tcW w:w="1420" w:type="dxa"/>
          </w:tcPr>
          <w:p w:rsidR="00475A0D" w:rsidRPr="00660AAC" w:rsidRDefault="00475A0D" w:rsidP="000B3FE7">
            <w:pPr>
              <w:autoSpaceDE w:val="0"/>
              <w:autoSpaceDN w:val="0"/>
              <w:ind w:left="-80" w:right="-136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</w:tcPr>
          <w:p w:rsidR="00475A0D" w:rsidRPr="00660AAC" w:rsidRDefault="00475A0D" w:rsidP="009B739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>Управление образования Администрации Колышлейского района Пензенской области</w:t>
            </w:r>
            <w:r w:rsidRPr="008250B6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2272" w:type="dxa"/>
            <w:gridSpan w:val="2"/>
          </w:tcPr>
          <w:p w:rsidR="00475A0D" w:rsidRPr="00660AAC" w:rsidRDefault="00475A0D" w:rsidP="009B7398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8250B6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475A0D" w:rsidRPr="00660AAC" w:rsidRDefault="00475A0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и развития языков народов Российской Федерации</w:t>
            </w:r>
          </w:p>
        </w:tc>
        <w:tc>
          <w:tcPr>
            <w:tcW w:w="1701" w:type="dxa"/>
          </w:tcPr>
          <w:p w:rsidR="00475A0D" w:rsidRPr="00660AAC" w:rsidRDefault="00475A0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общеобразова-тельных организаций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области,</w:t>
            </w:r>
          </w:p>
          <w:p w:rsidR="00475A0D" w:rsidRPr="00660AAC" w:rsidRDefault="00475A0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учащихся</w:t>
            </w:r>
          </w:p>
        </w:tc>
        <w:tc>
          <w:tcPr>
            <w:tcW w:w="2410" w:type="dxa"/>
          </w:tcPr>
          <w:p w:rsidR="00475A0D" w:rsidRPr="00660AAC" w:rsidRDefault="00475A0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учебные планы образовательных организаций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</w:tr>
      <w:tr w:rsidR="006F1F1F" w:rsidRPr="00660AAC" w:rsidTr="00660AAC">
        <w:tc>
          <w:tcPr>
            <w:tcW w:w="16160" w:type="dxa"/>
            <w:gridSpan w:val="10"/>
          </w:tcPr>
          <w:p w:rsidR="006F1F1F" w:rsidRPr="00660AAC" w:rsidRDefault="006F1F1F" w:rsidP="00660AAC">
            <w:pPr>
              <w:widowControl/>
              <w:numPr>
                <w:ilvl w:val="0"/>
                <w:numId w:val="8"/>
              </w:numPr>
              <w:autoSpaceDE w:val="0"/>
              <w:autoSpaceDN w:val="0"/>
              <w:ind w:left="993" w:hanging="633"/>
              <w:jc w:val="center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t xml:space="preserve"> Формирование системы социальной и культурной адаптации иностранных граждан </w:t>
            </w: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br/>
              <w:t>в Российской Федерации и их интеграции в российское общество</w:t>
            </w:r>
          </w:p>
        </w:tc>
      </w:tr>
      <w:tr w:rsidR="00BF4CAD" w:rsidRPr="00660AAC" w:rsidTr="00660AAC">
        <w:tc>
          <w:tcPr>
            <w:tcW w:w="700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27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Оказание финансовой поддержки социально ориентированным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некоммерческим организациям, включая национально-культурные автономии, религиозные организации, молодежные объединения, реализующим проекты и программы, направленные на интеграцию и адаптацию мигрантов</w:t>
            </w:r>
          </w:p>
        </w:tc>
        <w:tc>
          <w:tcPr>
            <w:tcW w:w="1420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268" w:type="dxa"/>
          </w:tcPr>
          <w:p w:rsidR="00BF4CAD" w:rsidRPr="00BF4CAD" w:rsidRDefault="00BF4CAD" w:rsidP="009B73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F4CAD">
              <w:rPr>
                <w:rFonts w:ascii="Times New Roman" w:hAnsi="Times New Roman"/>
                <w:sz w:val="22"/>
                <w:szCs w:val="22"/>
              </w:rPr>
              <w:t xml:space="preserve">Заместитель главы Администрации Колышлейского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lastRenderedPageBreak/>
              <w:t>района Пензенской области по социальным вопросам</w:t>
            </w:r>
          </w:p>
        </w:tc>
        <w:tc>
          <w:tcPr>
            <w:tcW w:w="2272" w:type="dxa"/>
            <w:gridSpan w:val="2"/>
          </w:tcPr>
          <w:p w:rsidR="00BF4CAD" w:rsidRPr="00BF4CAD" w:rsidRDefault="00BF4CAD" w:rsidP="009B739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F4CA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 счет средств бюджета Колышлейского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lastRenderedPageBreak/>
              <w:t>района Пензенской области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BF4CAD" w:rsidRPr="00660AAC" w:rsidRDefault="00BF4CAD" w:rsidP="00BF4CAD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Повышение роли институтов гражданского общества в социальной и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культурной адаптации иностранных граждан в Российской Федерации, содействие участию институтов гражданского общества в деятельности многофункциональных центров, а также организаций, предоставляющих иностранным гражданам юридические, социальные, образовательные и иные услуги</w:t>
            </w:r>
          </w:p>
        </w:tc>
        <w:tc>
          <w:tcPr>
            <w:tcW w:w="1701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количество организаций, получивших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финансовую поддержку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br/>
              <w:t>(в год)</w:t>
            </w:r>
          </w:p>
        </w:tc>
        <w:tc>
          <w:tcPr>
            <w:tcW w:w="2410" w:type="dxa"/>
          </w:tcPr>
          <w:p w:rsidR="00BF4CAD" w:rsidRPr="00BF4CAD" w:rsidRDefault="00BF4CAD" w:rsidP="00BF4CAD">
            <w:pPr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BF4CA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протокол конкурсной комиссии по отбору проектов социально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ориентированных некоммерческих организаций, информация на сайте муниципальных образований Колышлейского района Пензенской области 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br/>
              <w:t>в информационно-т</w:t>
            </w:r>
            <w:r w:rsidRPr="00BF4CAD">
              <w:rPr>
                <w:rFonts w:ascii="Times New Roman" w:hAnsi="Times New Roman"/>
                <w:spacing w:val="-4"/>
                <w:sz w:val="22"/>
                <w:szCs w:val="22"/>
              </w:rPr>
              <w:t>елекоммуникационной</w:t>
            </w:r>
            <w:r w:rsidRPr="00BF4CAD">
              <w:rPr>
                <w:rFonts w:ascii="Times New Roman" w:hAnsi="Times New Roman"/>
                <w:sz w:val="22"/>
                <w:szCs w:val="22"/>
              </w:rPr>
              <w:t xml:space="preserve"> сети "Интернет»</w:t>
            </w:r>
          </w:p>
        </w:tc>
      </w:tr>
      <w:tr w:rsidR="00BF4CAD" w:rsidRPr="00660AAC" w:rsidTr="00660AAC">
        <w:tc>
          <w:tcPr>
            <w:tcW w:w="700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28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Реализация подпрограммы 3 "Содействие добровольному переселению в Пензенскую область соотечественников, проживающих за рубежом, утвержденной постановлением Правительства Пензенской области от 08.10.2013 </w:t>
            </w:r>
          </w:p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№752-пП </w:t>
            </w:r>
          </w:p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"Об утверждении государственной программы Пензенской области "Содействие занятости населения в Пензенской области"</w:t>
            </w:r>
          </w:p>
        </w:tc>
        <w:tc>
          <w:tcPr>
            <w:tcW w:w="1420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BF4CAD" w:rsidRPr="00BF4CAD" w:rsidRDefault="00BF4CAD" w:rsidP="009B7398">
            <w:pPr>
              <w:spacing w:line="209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Управление социальной защиты населения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t xml:space="preserve">Администрации Колышлейского района Пензенской области </w:t>
            </w:r>
          </w:p>
        </w:tc>
        <w:tc>
          <w:tcPr>
            <w:tcW w:w="2272" w:type="dxa"/>
            <w:gridSpan w:val="2"/>
          </w:tcPr>
          <w:p w:rsidR="00BF4CAD" w:rsidRPr="00BF4CAD" w:rsidRDefault="00BF4CAD" w:rsidP="009B7398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F4CAD">
              <w:rPr>
                <w:rFonts w:ascii="Times New Roman" w:hAnsi="Times New Roman"/>
                <w:sz w:val="22"/>
                <w:szCs w:val="22"/>
              </w:rPr>
              <w:t xml:space="preserve">за счет средств, предусмотренных в федеральном бюджете (в части софинансирования), и за счет средств бюджета Пензенской области  и  бюджетов муниципальных образований Пензенской области </w:t>
            </w:r>
            <w:r w:rsidRPr="00BF4CAD">
              <w:rPr>
                <w:rFonts w:ascii="Times New Roman" w:hAnsi="Times New Roman"/>
                <w:spacing w:val="-10"/>
                <w:sz w:val="22"/>
                <w:szCs w:val="22"/>
              </w:rPr>
              <w:t>в пределах бюджетных</w:t>
            </w:r>
            <w:r w:rsidRPr="00BF4CAD">
              <w:rPr>
                <w:rFonts w:ascii="Times New Roman" w:hAnsi="Times New Roman"/>
                <w:sz w:val="22"/>
                <w:szCs w:val="22"/>
              </w:rPr>
              <w:t xml:space="preserve"> ассигнований, предусмотренных соответствующим главным распорядителям средств бюджета Пензенской области</w:t>
            </w:r>
          </w:p>
        </w:tc>
        <w:tc>
          <w:tcPr>
            <w:tcW w:w="2692" w:type="dxa"/>
            <w:gridSpan w:val="2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Создание экономических и социальных условий для добровольного переселения в Российскую Федерацию соотечественников, проживающих за рубежом</w:t>
            </w:r>
          </w:p>
        </w:tc>
        <w:tc>
          <w:tcPr>
            <w:tcW w:w="1701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соотечествен-ников, переселившихся в рамках Государственной программы по оказанию содействия добровольному переселению в Российскую Федерацию соотечествен-ников, проживающих за рубежом</w:t>
            </w:r>
          </w:p>
        </w:tc>
        <w:tc>
          <w:tcPr>
            <w:tcW w:w="2410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отчет о реализации государственной </w:t>
            </w:r>
            <w:hyperlink r:id="rId9" w:history="1">
              <w:r w:rsidRPr="00660AAC">
                <w:rPr>
                  <w:rFonts w:ascii="Times New Roman" w:hAnsi="Times New Roman"/>
                  <w:color w:val="000000" w:themeColor="text1"/>
                  <w:spacing w:val="-6"/>
                  <w:sz w:val="22"/>
                  <w:szCs w:val="22"/>
                </w:rPr>
                <w:t>программы</w:t>
              </w:r>
            </w:hyperlink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"Содействие занятости населения в Пензенской области", утвержденной постановлением Правительства Пензенской области от 08.10.2013 №752-пП </w:t>
            </w:r>
          </w:p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"Об утверждении государственной программы Пензенской области "Содействие занятости населения в Пензенской области"</w:t>
            </w:r>
          </w:p>
        </w:tc>
      </w:tr>
      <w:tr w:rsidR="00BF4CAD" w:rsidRPr="00660AAC" w:rsidTr="00660AAC">
        <w:tc>
          <w:tcPr>
            <w:tcW w:w="700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29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Реализация мероприятий по информированию соотечественников о возможностях переезда для постоянного проживания в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Пензенскую область в рамках реализации подпрограммы 3 "Содействие добровольному переселению в Пензенскую область соотечественников, проживающих за рубежом»</w:t>
            </w:r>
          </w:p>
        </w:tc>
        <w:tc>
          <w:tcPr>
            <w:tcW w:w="1420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268" w:type="dxa"/>
          </w:tcPr>
          <w:p w:rsidR="00BF4CAD" w:rsidRPr="00BF4CAD" w:rsidRDefault="00BF4CAD" w:rsidP="009B7398">
            <w:pPr>
              <w:spacing w:line="209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 социальной защиты населения</w:t>
            </w:r>
            <w:r w:rsidRPr="00BF4CAD">
              <w:rPr>
                <w:rFonts w:ascii="Times New Roman" w:hAnsi="Times New Roman"/>
                <w:sz w:val="22"/>
                <w:szCs w:val="22"/>
              </w:rPr>
              <w:t xml:space="preserve"> Администрации Колышлейского района Пензенской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области </w:t>
            </w:r>
          </w:p>
        </w:tc>
        <w:tc>
          <w:tcPr>
            <w:tcW w:w="2272" w:type="dxa"/>
            <w:gridSpan w:val="2"/>
          </w:tcPr>
          <w:p w:rsidR="00BF4CAD" w:rsidRPr="00BF4CAD" w:rsidRDefault="00BF4CAD" w:rsidP="009B7398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F4CA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 счет средств, предусмотренных в федеральном бюджете (в части софинансирования), и за счет средств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бюджета Пензенской области  и  бюджетов муниципальных образований Пензенской области </w:t>
            </w:r>
            <w:r w:rsidRPr="00BF4CAD">
              <w:rPr>
                <w:rFonts w:ascii="Times New Roman" w:hAnsi="Times New Roman"/>
                <w:spacing w:val="-10"/>
                <w:sz w:val="22"/>
                <w:szCs w:val="22"/>
              </w:rPr>
              <w:t>в пределах бюджетных</w:t>
            </w:r>
            <w:r w:rsidRPr="00BF4CAD">
              <w:rPr>
                <w:rFonts w:ascii="Times New Roman" w:hAnsi="Times New Roman"/>
                <w:sz w:val="22"/>
                <w:szCs w:val="22"/>
              </w:rPr>
              <w:t xml:space="preserve"> ассигнований, предусмотренных соответствующим главным распорядителям средств бюджета Пензенской области</w:t>
            </w:r>
          </w:p>
        </w:tc>
        <w:tc>
          <w:tcPr>
            <w:tcW w:w="2692" w:type="dxa"/>
            <w:gridSpan w:val="2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Создание экономических и социальных условий для добровольного переселения в Российскую Федерацию соотечественников,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проживающих за рубежом</w:t>
            </w:r>
          </w:p>
        </w:tc>
        <w:tc>
          <w:tcPr>
            <w:tcW w:w="1701" w:type="dxa"/>
          </w:tcPr>
          <w:p w:rsidR="00BF4CAD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количество заявлений на участие в Государственной программе по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оказанию содействия добровольному переселению в Российскую Федерацию соотечествен-ников, проживающих за рубежом</w:t>
            </w:r>
          </w:p>
        </w:tc>
        <w:tc>
          <w:tcPr>
            <w:tcW w:w="2410" w:type="dxa"/>
          </w:tcPr>
          <w:p w:rsidR="00BF4CAD" w:rsidRPr="00660AAC" w:rsidRDefault="00BF4CAD" w:rsidP="000B3FE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отчет о реализации государственной </w:t>
            </w:r>
            <w:hyperlink r:id="rId10" w:history="1">
              <w:r w:rsidRPr="00660AAC">
                <w:rPr>
                  <w:rFonts w:ascii="Times New Roman" w:hAnsi="Times New Roman"/>
                  <w:color w:val="000000" w:themeColor="text1"/>
                  <w:spacing w:val="-6"/>
                  <w:sz w:val="22"/>
                  <w:szCs w:val="22"/>
                </w:rPr>
                <w:t>программы</w:t>
              </w:r>
            </w:hyperlink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 "Содействие занятости населения в Пензенской области",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утвержденной постановлением Правительства Пензенской области от 08.10.2013 №752-пП </w:t>
            </w:r>
          </w:p>
          <w:p w:rsidR="00BF4CAD" w:rsidRPr="00660AAC" w:rsidRDefault="00BF4CAD" w:rsidP="000B3FE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"Об утверждении государственной программы Пензенской области "Содействие занятости населения в Пензенской области"</w:t>
            </w:r>
          </w:p>
        </w:tc>
      </w:tr>
      <w:tr w:rsidR="00BF4CAD" w:rsidRPr="00660AAC" w:rsidTr="00660AAC">
        <w:tc>
          <w:tcPr>
            <w:tcW w:w="700" w:type="dxa"/>
          </w:tcPr>
          <w:p w:rsidR="00BF4CAD" w:rsidRPr="00660AAC" w:rsidRDefault="00BF4CAD" w:rsidP="00BF4C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3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0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BF4CAD" w:rsidRPr="00660AAC" w:rsidRDefault="00BF4CA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Информационное сопровождение через СМИ реализации государственной </w:t>
            </w:r>
            <w:hyperlink r:id="rId11" w:history="1">
              <w:r w:rsidRPr="00660AAC">
                <w:rPr>
                  <w:rFonts w:ascii="Times New Roman" w:hAnsi="Times New Roman"/>
                  <w:color w:val="000000" w:themeColor="text1"/>
                  <w:spacing w:val="-6"/>
                  <w:sz w:val="22"/>
                  <w:szCs w:val="22"/>
                </w:rPr>
                <w:t>программы</w:t>
              </w:r>
            </w:hyperlink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"Содействие занятости населения в Пензенской области", утвержденной Постановлением Правительства Пензенской области от 08.10.2013 </w:t>
            </w:r>
          </w:p>
          <w:p w:rsidR="00BF4CAD" w:rsidRPr="00660AAC" w:rsidRDefault="00BF4CA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№752-пП </w:t>
            </w:r>
          </w:p>
          <w:p w:rsidR="00BF4CAD" w:rsidRPr="00660AAC" w:rsidRDefault="00BF4CA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(с последующими изменениями) на территории Пензенской области, предусматривающей официальное трудоустройство и легальный труд иностранных граждан на территории Пензенской области</w:t>
            </w:r>
          </w:p>
        </w:tc>
        <w:tc>
          <w:tcPr>
            <w:tcW w:w="1420" w:type="dxa"/>
          </w:tcPr>
          <w:p w:rsidR="00BF4CAD" w:rsidRPr="00660AAC" w:rsidRDefault="00BF4CA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BF4CAD" w:rsidRPr="00BF4CAD" w:rsidRDefault="00BF4CAD" w:rsidP="009B7398">
            <w:pPr>
              <w:spacing w:line="209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Управление социальной защиты населения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t xml:space="preserve">Администрации Колышлейского района Пензенской области </w:t>
            </w:r>
          </w:p>
        </w:tc>
        <w:tc>
          <w:tcPr>
            <w:tcW w:w="2272" w:type="dxa"/>
            <w:gridSpan w:val="2"/>
          </w:tcPr>
          <w:p w:rsidR="00BF4CAD" w:rsidRPr="00BF4CAD" w:rsidRDefault="00BF4CAD" w:rsidP="009B7398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F4CAD">
              <w:rPr>
                <w:rFonts w:ascii="Times New Roman" w:hAnsi="Times New Roman"/>
                <w:sz w:val="22"/>
                <w:szCs w:val="22"/>
              </w:rPr>
              <w:t xml:space="preserve">за счет средств, предусмотренных в федеральном бюджете (в части софинансирования), и за счет средств бюджета Пензенской области  и  бюджетов муниципальных образований Пензенской области </w:t>
            </w:r>
            <w:r w:rsidRPr="00BF4CAD">
              <w:rPr>
                <w:rFonts w:ascii="Times New Roman" w:hAnsi="Times New Roman"/>
                <w:spacing w:val="-10"/>
                <w:sz w:val="22"/>
                <w:szCs w:val="22"/>
              </w:rPr>
              <w:t>в пределах бюджетных</w:t>
            </w:r>
            <w:r w:rsidRPr="00BF4CAD">
              <w:rPr>
                <w:rFonts w:ascii="Times New Roman" w:hAnsi="Times New Roman"/>
                <w:sz w:val="22"/>
                <w:szCs w:val="22"/>
              </w:rPr>
              <w:t xml:space="preserve"> ассигнований, предусмотренных соответствующим главным распорядителям средств бюджета Пензенской области</w:t>
            </w:r>
          </w:p>
        </w:tc>
        <w:tc>
          <w:tcPr>
            <w:tcW w:w="2692" w:type="dxa"/>
            <w:gridSpan w:val="2"/>
          </w:tcPr>
          <w:p w:rsidR="00BF4CAD" w:rsidRPr="00660AAC" w:rsidRDefault="00BF4CA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Повышение роли институтов гражданского общества в социальной и культурной адаптации иностранных граждан в Российской Федерации, содействие участию институтов гражданского общества в деятельности многофункциональ-ных центров, а также организаций, предоставляющих иностранным гражданам юридические, социальные, образовательные и иные услуги</w:t>
            </w:r>
          </w:p>
        </w:tc>
        <w:tc>
          <w:tcPr>
            <w:tcW w:w="1701" w:type="dxa"/>
          </w:tcPr>
          <w:p w:rsidR="00BF4CAD" w:rsidRPr="00660AAC" w:rsidRDefault="00BF4CA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информационных материалов, размещенных в СМИ (не менее 5 шт. в квартал)</w:t>
            </w:r>
          </w:p>
        </w:tc>
        <w:tc>
          <w:tcPr>
            <w:tcW w:w="2410" w:type="dxa"/>
          </w:tcPr>
          <w:p w:rsidR="00BF4CAD" w:rsidRPr="00660AAC" w:rsidRDefault="00BF4CAD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Ежемесячный доклад в Правительство Пензенской области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6F1F1F" w:rsidP="00BF4CAD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3</w:t>
            </w:r>
            <w:r w:rsidR="00BF4CAD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Проведение встреч работодателей с представителями диаспор по вопросам адаптации работающих иностранных граждан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F1F1F" w:rsidRPr="00660AAC" w:rsidRDefault="00BF4CAD" w:rsidP="000B3FE7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Управление социальной защиты населения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t>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финансирование </w:t>
            </w:r>
          </w:p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требуется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Недопущение социальной и территориальной изоляции иностранных граждан в Российской Федерации, устранение способствующих этому условий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проведенных встреч </w:t>
            </w:r>
          </w:p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(не менее одной встречи в месяц)</w:t>
            </w:r>
          </w:p>
        </w:tc>
        <w:tc>
          <w:tcPr>
            <w:tcW w:w="2410" w:type="dxa"/>
          </w:tcPr>
          <w:p w:rsidR="006F1F1F" w:rsidRPr="00660AAC" w:rsidRDefault="006F1F1F" w:rsidP="000B3FE7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Ежемесячный доклад в Правительство Пензенской области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6F1F1F" w:rsidP="009B7398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</w:t>
            </w:r>
            <w:r w:rsidR="009B7398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2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Распространение знаний об основах российской государственности, истории, культуры, а также народов региона пребывания и правил поведения среди детей иностранных граждан, в том числе в дошкольных обр</w:t>
            </w:r>
            <w:r w:rsidR="00BF4CAD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азовательных и общеобразователь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ных организациях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F1F1F" w:rsidRPr="00660AAC" w:rsidRDefault="00BF4CAD" w:rsidP="00BF4CAD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Управление образования </w:t>
            </w:r>
            <w:r w:rsidRPr="00BF4CAD">
              <w:rPr>
                <w:rFonts w:ascii="Times New Roman" w:hAnsi="Times New Roman"/>
                <w:sz w:val="22"/>
                <w:szCs w:val="22"/>
              </w:rPr>
              <w:t>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6F1F1F" w:rsidRPr="00660AAC" w:rsidRDefault="00BF4CAD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BF4CAD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Повышение роли институтов гражданского общества в социальной и культурной адаптации иностранных граждан в Российской Федерации, содействие участию институтов гражданского общества в деятельности многофункциональ-ных центров, а также организаций, предоставляющих иностранным гражданам юридические, социальные, образовательные и иные услуги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мероприятий, в которых приняли участие дети иностранных граждан, не менее 1, количество участников </w:t>
            </w:r>
          </w:p>
          <w:p w:rsidR="006F1F1F" w:rsidRPr="00660AAC" w:rsidRDefault="006F1F1F" w:rsidP="00BF4CAD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- 2</w:t>
            </w:r>
          </w:p>
        </w:tc>
        <w:tc>
          <w:tcPr>
            <w:tcW w:w="2410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ежеквартальный отчет в Правительство Пензенской области</w:t>
            </w:r>
          </w:p>
        </w:tc>
      </w:tr>
      <w:tr w:rsidR="006F1F1F" w:rsidRPr="00660AAC" w:rsidTr="00660AAC">
        <w:tc>
          <w:tcPr>
            <w:tcW w:w="16160" w:type="dxa"/>
            <w:gridSpan w:val="10"/>
          </w:tcPr>
          <w:p w:rsidR="006F1F1F" w:rsidRPr="00660AAC" w:rsidRDefault="006F1F1F" w:rsidP="00660AAC">
            <w:pPr>
              <w:widowControl/>
              <w:numPr>
                <w:ilvl w:val="0"/>
                <w:numId w:val="8"/>
              </w:numPr>
              <w:autoSpaceDE w:val="0"/>
              <w:autoSpaceDN w:val="0"/>
              <w:ind w:left="851" w:hanging="491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t xml:space="preserve"> Совершенствование государственного управления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9B7398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33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Реализация мероприятий, связанных с проведением Всероссийского конкурса "Лучшая муниципальная практика" по номинации "Укрепление межнационального мира и согласия, реализация иных мероприятий в сфере национальной политики на муниципальном уровне"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F1F1F" w:rsidRPr="00AB1C0B" w:rsidRDefault="00AB1C0B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AB1C0B">
              <w:rPr>
                <w:rFonts w:ascii="Times New Roman" w:hAnsi="Times New Roman"/>
                <w:sz w:val="22"/>
                <w:szCs w:val="22"/>
              </w:rPr>
              <w:t>Руководитель аппарата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финансирование не требуется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Повышение эффективности системы координации деятельности государственных органов и органов местного самоуправления при реализации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поданных</w:t>
            </w:r>
          </w:p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заявок - </w:t>
            </w:r>
          </w:p>
          <w:p w:rsidR="006F1F1F" w:rsidRPr="00660AAC" w:rsidRDefault="006F1F1F" w:rsidP="00AB1C0B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не менее </w:t>
            </w:r>
            <w:r w:rsidR="00AB1C0B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журнал регистрации конкурсных заявок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AB1C0B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34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Проведение координационных тематических совещаний с ответственными за реализацию национальной политики на территориях муниципальных образований и городских округов Пензенской области по вопросам укрепления единства российской нации, предупреждения межнациональных конфликтов, обеспечения эффективной работы системы мониторинга состояния межнациональных отношений и профилактики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F1F1F" w:rsidRPr="00AB1C0B" w:rsidRDefault="00AB1C0B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AB1C0B">
              <w:rPr>
                <w:rFonts w:ascii="Times New Roman" w:hAnsi="Times New Roman"/>
                <w:sz w:val="22"/>
                <w:szCs w:val="22"/>
              </w:rPr>
              <w:t>Руководитель аппарата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финансирование </w:t>
            </w:r>
          </w:p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требуется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Повышение эффективности системы координации деятельности государственных органов и органов местного самоуправления при реализации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мероприятий - </w:t>
            </w:r>
          </w:p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2</w:t>
            </w:r>
          </w:p>
        </w:tc>
        <w:tc>
          <w:tcPr>
            <w:tcW w:w="2410" w:type="dxa"/>
          </w:tcPr>
          <w:p w:rsidR="006F1F1F" w:rsidRPr="00660AAC" w:rsidRDefault="006F1F1F" w:rsidP="00AB1C0B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ежеквартальный доклад </w:t>
            </w:r>
            <w:r w:rsidR="00AB1C0B" w:rsidRPr="00AB1C0B">
              <w:rPr>
                <w:rFonts w:ascii="Times New Roman" w:hAnsi="Times New Roman"/>
                <w:sz w:val="22"/>
                <w:szCs w:val="22"/>
              </w:rPr>
              <w:t>Руководителю аппарата Администрации Колышлейского района Пензенской области</w:t>
            </w:r>
            <w:r w:rsidR="00AB1C0B" w:rsidRPr="00AB1C0B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</w:t>
            </w:r>
            <w:r w:rsidRPr="00AB1C0B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об исполнении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Плана мероприятий по реализации Стратегии государственной национальной политики Российской Федерации на период до 2025 года на территории Пензенской области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AB1C0B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35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Повышение квалификации муниципальных служащих муниципальных образований </w:t>
            </w:r>
            <w:r w:rsidR="00AB1C0B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Пензенской области, осуществляющих взаимодействие с национальными объединениями и религиозными организациями, по утвержденным в установленном порядке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типовым учебным программам по вопросам реализации государственной национальной политики Российской Федерации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268" w:type="dxa"/>
          </w:tcPr>
          <w:p w:rsidR="006F1F1F" w:rsidRPr="00660AAC" w:rsidRDefault="00AB1C0B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Организационный отдел Администрации Колышлейского района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Пензенской области</w:t>
            </w:r>
          </w:p>
        </w:tc>
        <w:tc>
          <w:tcPr>
            <w:tcW w:w="227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за счет средств бюджета Пензенской области и бюджетов муниципальных образований Пензенской области в пределах бюджетных ассигнований, предусмотренных соответствующим главным распорядителям средств бюджета Пензенской области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Обеспечение профессиональной переподготовки и повышения квалификации муниципальных служащих по типовым дополнительным профессиональным программам, разработанным в целях реализации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обучаемых - </w:t>
            </w:r>
          </w:p>
          <w:p w:rsidR="006F1F1F" w:rsidRPr="00660AAC" w:rsidRDefault="006F1F1F" w:rsidP="00AB1C0B">
            <w:pPr>
              <w:autoSpaceDE w:val="0"/>
              <w:autoSpaceDN w:val="0"/>
              <w:spacing w:line="25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3</w:t>
            </w:r>
          </w:p>
        </w:tc>
        <w:tc>
          <w:tcPr>
            <w:tcW w:w="2410" w:type="dxa"/>
          </w:tcPr>
          <w:p w:rsidR="006F1F1F" w:rsidRPr="00660AAC" w:rsidRDefault="00AB1C0B" w:rsidP="00AB1C0B">
            <w:pPr>
              <w:spacing w:line="221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AB1C0B">
              <w:rPr>
                <w:rFonts w:ascii="Times New Roman" w:hAnsi="Times New Roman"/>
                <w:sz w:val="22"/>
                <w:szCs w:val="22"/>
              </w:rPr>
              <w:t xml:space="preserve">ежеквартальный доклад Руководителю аппарата Администрации Колышлейского района Пензенской области  </w:t>
            </w:r>
            <w:r w:rsidR="006F1F1F" w:rsidRPr="00AB1C0B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об исполнен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ии Плана мероприятий по реализации Стратегии государственной национальной политики Российской Федерации на период до 2025 года на территории Пензенской области</w:t>
            </w:r>
          </w:p>
        </w:tc>
      </w:tr>
      <w:tr w:rsidR="006F1F1F" w:rsidRPr="0006520B" w:rsidTr="00660AAC">
        <w:tc>
          <w:tcPr>
            <w:tcW w:w="700" w:type="dxa"/>
          </w:tcPr>
          <w:p w:rsidR="006F1F1F" w:rsidRPr="00660AAC" w:rsidRDefault="00AB1C0B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36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6520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Организация и проведение лекций, семинаров-тренингов для специалистов (муниципальных служащих, работников сферы культуры и образования, руководителей некоммерческих организаций и общественных объединений), принимающих участие в реализации национальной политики на территории </w:t>
            </w:r>
            <w:r w:rsidR="0006520B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F1F1F" w:rsidRPr="00660AAC" w:rsidRDefault="0006520B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Управление 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образования </w:t>
            </w: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Колышлейского района 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</w:t>
            </w:r>
          </w:p>
        </w:tc>
        <w:tc>
          <w:tcPr>
            <w:tcW w:w="227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за счет средств бюджета Пензенской области и бюджетов муниципальных образований Пензенской области в пределах бюджетных ассигнований, предусмотренных соответствующим главным распорядителям средств бюджета Пензенской области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Совершенствование научного и экспертного обеспечения реализации государственной национальной политики Российской Федерации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количество обучаемых - </w:t>
            </w:r>
          </w:p>
          <w:p w:rsidR="006F1F1F" w:rsidRPr="00660AAC" w:rsidRDefault="006F1F1F" w:rsidP="0006520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не менее </w:t>
            </w:r>
            <w:r w:rsidR="0006520B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06520B" w:rsidRPr="0006520B" w:rsidRDefault="0006520B" w:rsidP="0006520B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6520B">
              <w:rPr>
                <w:rFonts w:ascii="Times New Roman" w:hAnsi="Times New Roman"/>
                <w:sz w:val="22"/>
                <w:szCs w:val="22"/>
              </w:rPr>
              <w:t xml:space="preserve">ежеквартальный доклад </w:t>
            </w:r>
          </w:p>
          <w:p w:rsidR="0006520B" w:rsidRPr="0006520B" w:rsidRDefault="0006520B" w:rsidP="0006520B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6520B">
              <w:rPr>
                <w:rFonts w:ascii="Times New Roman" w:hAnsi="Times New Roman"/>
                <w:sz w:val="22"/>
                <w:szCs w:val="22"/>
              </w:rPr>
              <w:t xml:space="preserve">Руководителю аппарата Администрации Колышлейского района Пензенской области  об исполнении Плана мероприятий по реализации Стратегии государственной национальной политики </w:t>
            </w:r>
          </w:p>
          <w:p w:rsidR="0006520B" w:rsidRPr="0006520B" w:rsidRDefault="0006520B" w:rsidP="0006520B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6520B">
              <w:rPr>
                <w:rFonts w:ascii="Times New Roman" w:hAnsi="Times New Roman"/>
                <w:sz w:val="22"/>
                <w:szCs w:val="22"/>
              </w:rPr>
              <w:t>Российской Федерации на период до 2025 года на территории Колышлейского района Пензенской области,</w:t>
            </w:r>
          </w:p>
          <w:p w:rsidR="006F1F1F" w:rsidRPr="0006520B" w:rsidRDefault="0006520B" w:rsidP="0006520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06520B">
              <w:rPr>
                <w:rFonts w:ascii="Times New Roman" w:hAnsi="Times New Roman"/>
                <w:sz w:val="22"/>
                <w:szCs w:val="22"/>
              </w:rPr>
              <w:t xml:space="preserve"> информация на сайте Колышлейского района Пензенской области в информационно-</w:t>
            </w:r>
            <w:r w:rsidRPr="0006520B">
              <w:rPr>
                <w:rFonts w:ascii="Times New Roman" w:hAnsi="Times New Roman"/>
                <w:spacing w:val="-8"/>
                <w:sz w:val="22"/>
                <w:szCs w:val="22"/>
              </w:rPr>
              <w:t>телекоммуникационной</w:t>
            </w:r>
            <w:r w:rsidRPr="0006520B">
              <w:rPr>
                <w:rFonts w:ascii="Times New Roman" w:hAnsi="Times New Roman"/>
                <w:sz w:val="22"/>
                <w:szCs w:val="22"/>
              </w:rPr>
              <w:t xml:space="preserve"> сети "Интернет"</w:t>
            </w:r>
          </w:p>
        </w:tc>
      </w:tr>
      <w:tr w:rsidR="0006520B" w:rsidRPr="00660AAC" w:rsidTr="00660AAC">
        <w:tc>
          <w:tcPr>
            <w:tcW w:w="700" w:type="dxa"/>
          </w:tcPr>
          <w:p w:rsidR="0006520B" w:rsidRPr="00660AAC" w:rsidRDefault="0006520B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37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06520B" w:rsidRPr="0006520B" w:rsidRDefault="0006520B" w:rsidP="00605C00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6520B">
              <w:rPr>
                <w:rFonts w:ascii="Times New Roman" w:hAnsi="Times New Roman"/>
                <w:sz w:val="22"/>
                <w:szCs w:val="22"/>
              </w:rPr>
              <w:t xml:space="preserve">Социологическое исследование по вопросу оценки гражданами состояния этноконфес-сиональных отношений в </w:t>
            </w:r>
            <w:r w:rsidRPr="0006520B">
              <w:rPr>
                <w:rFonts w:ascii="Times New Roman" w:hAnsi="Times New Roman"/>
                <w:sz w:val="22"/>
                <w:szCs w:val="22"/>
              </w:rPr>
              <w:lastRenderedPageBreak/>
              <w:t>Колышлейском районе Пензенской области</w:t>
            </w:r>
          </w:p>
        </w:tc>
        <w:tc>
          <w:tcPr>
            <w:tcW w:w="1420" w:type="dxa"/>
          </w:tcPr>
          <w:p w:rsidR="0006520B" w:rsidRPr="0006520B" w:rsidRDefault="0006520B" w:rsidP="00605C00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6520B">
              <w:rPr>
                <w:rFonts w:ascii="Times New Roman" w:hAnsi="Times New Roman"/>
                <w:sz w:val="22"/>
                <w:szCs w:val="22"/>
              </w:rPr>
              <w:lastRenderedPageBreak/>
              <w:t>2022 год</w:t>
            </w:r>
          </w:p>
        </w:tc>
        <w:tc>
          <w:tcPr>
            <w:tcW w:w="2268" w:type="dxa"/>
          </w:tcPr>
          <w:p w:rsidR="0006520B" w:rsidRPr="0006520B" w:rsidRDefault="0006520B" w:rsidP="00605C00">
            <w:pPr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6520B">
              <w:rPr>
                <w:rFonts w:ascii="Times New Roman" w:hAnsi="Times New Roman"/>
                <w:sz w:val="22"/>
                <w:szCs w:val="22"/>
              </w:rPr>
              <w:t xml:space="preserve">Руководитель аппарата Администрации Колышлейского района Пензенской </w:t>
            </w:r>
            <w:r w:rsidRPr="0006520B">
              <w:rPr>
                <w:rFonts w:ascii="Times New Roman" w:hAnsi="Times New Roman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2272" w:type="dxa"/>
            <w:gridSpan w:val="2"/>
          </w:tcPr>
          <w:p w:rsidR="0006520B" w:rsidRPr="00660AAC" w:rsidRDefault="0006520B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финансирования не требуется</w:t>
            </w:r>
          </w:p>
        </w:tc>
        <w:tc>
          <w:tcPr>
            <w:tcW w:w="2692" w:type="dxa"/>
            <w:gridSpan w:val="2"/>
          </w:tcPr>
          <w:p w:rsidR="0006520B" w:rsidRPr="00660AAC" w:rsidRDefault="0006520B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Совершенствование научного и экспертного обеспечения реализации государственной национальной политики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Российской Федерации</w:t>
            </w:r>
          </w:p>
        </w:tc>
        <w:tc>
          <w:tcPr>
            <w:tcW w:w="1701" w:type="dxa"/>
          </w:tcPr>
          <w:p w:rsidR="0006520B" w:rsidRPr="00660AAC" w:rsidRDefault="0006520B" w:rsidP="0006520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количество респондентов - не менее 100</w:t>
            </w:r>
          </w:p>
        </w:tc>
        <w:tc>
          <w:tcPr>
            <w:tcW w:w="2410" w:type="dxa"/>
          </w:tcPr>
          <w:p w:rsidR="0006520B" w:rsidRPr="00660AAC" w:rsidRDefault="0006520B" w:rsidP="000B3FE7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Аналитический отчет, паспорт социологического исследования</w:t>
            </w:r>
          </w:p>
        </w:tc>
      </w:tr>
      <w:tr w:rsidR="006F1F1F" w:rsidRPr="00660AAC" w:rsidTr="00660AAC">
        <w:tc>
          <w:tcPr>
            <w:tcW w:w="16160" w:type="dxa"/>
            <w:gridSpan w:val="10"/>
          </w:tcPr>
          <w:p w:rsidR="006F1F1F" w:rsidRPr="00660AAC" w:rsidRDefault="006F1F1F" w:rsidP="00660AAC">
            <w:pPr>
              <w:widowControl/>
              <w:numPr>
                <w:ilvl w:val="0"/>
                <w:numId w:val="8"/>
              </w:numPr>
              <w:autoSpaceDE w:val="0"/>
              <w:autoSpaceDN w:val="0"/>
              <w:ind w:left="851" w:hanging="491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Обеспечение участия институтов гражданского общества в реализации целей и </w:t>
            </w: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br/>
              <w:t>задач государственной национальной политики Российской Федерации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590B25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38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590B2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Привлечение к работе в общественных советах, иных эксперт</w:t>
            </w:r>
            <w:r w:rsidR="00590B25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но-консультативных органах при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органах </w:t>
            </w:r>
            <w:r w:rsidR="00590B25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местного самоуправления Колышлейского района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Пензенской области представителей этнокультурных общественных объединений и религиозных организаций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ind w:right="-108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</w:tcPr>
          <w:p w:rsidR="006F1F1F" w:rsidRPr="00590B25" w:rsidRDefault="00590B25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590B25">
              <w:rPr>
                <w:rFonts w:ascii="Times New Roman" w:hAnsi="Times New Roman"/>
                <w:sz w:val="22"/>
                <w:szCs w:val="22"/>
              </w:rPr>
              <w:t>Руководитель аппарата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финансирование не требуется</w:t>
            </w:r>
          </w:p>
        </w:tc>
        <w:tc>
          <w:tcPr>
            <w:tcW w:w="2692" w:type="dxa"/>
            <w:gridSpan w:val="2"/>
          </w:tcPr>
          <w:p w:rsidR="006F1F1F" w:rsidRPr="00660AAC" w:rsidRDefault="006F1F1F" w:rsidP="00590B25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Участие общественных советов и иных консультативных органов, созданных при органах местного самоуправления, в деятельности по укреплению общероссийской гражданской идентичности, гармонизации межнациональных (межэтнических) и межрелигиозных отношений, обеспечению социальной и культурной адаптации иностранных граждан в Российской Федерации и их интеграции в российское общество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представителей национально-культурных автономий, национальных организаций и объединений Пензенской области, включенных в составы экспертно-консультативных органов исполнительной власти Пензенской области (в год)</w:t>
            </w:r>
          </w:p>
        </w:tc>
        <w:tc>
          <w:tcPr>
            <w:tcW w:w="2410" w:type="dxa"/>
          </w:tcPr>
          <w:p w:rsidR="00590B25" w:rsidRPr="00590B25" w:rsidRDefault="00590B25" w:rsidP="00590B25">
            <w:pPr>
              <w:spacing w:line="221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0B25">
              <w:rPr>
                <w:rFonts w:ascii="Times New Roman" w:hAnsi="Times New Roman"/>
                <w:sz w:val="22"/>
                <w:szCs w:val="22"/>
              </w:rPr>
              <w:t xml:space="preserve">ежеквартальный доклад </w:t>
            </w:r>
          </w:p>
          <w:p w:rsidR="006F1F1F" w:rsidRPr="00660AAC" w:rsidRDefault="00590B25" w:rsidP="00590B2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590B25">
              <w:rPr>
                <w:rFonts w:ascii="Times New Roman" w:hAnsi="Times New Roman"/>
                <w:sz w:val="22"/>
                <w:szCs w:val="22"/>
              </w:rPr>
              <w:t xml:space="preserve">Руководителю аппарата Администрации Колышлейского района Пензенской области  </w:t>
            </w:r>
            <w:r w:rsidR="006F1F1F" w:rsidRPr="00590B25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об исполнении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Плана мероприятий по реализации Стратегии государственной национальной политики Российской Федерации на период до 2025 года на территории Пензенской области</w:t>
            </w:r>
          </w:p>
        </w:tc>
      </w:tr>
      <w:tr w:rsidR="006F1F1F" w:rsidRPr="00660AAC" w:rsidTr="00660AAC">
        <w:tc>
          <w:tcPr>
            <w:tcW w:w="16160" w:type="dxa"/>
            <w:gridSpan w:val="10"/>
          </w:tcPr>
          <w:p w:rsidR="006F1F1F" w:rsidRPr="00660AAC" w:rsidRDefault="006F1F1F" w:rsidP="00660AAC">
            <w:pPr>
              <w:widowControl/>
              <w:numPr>
                <w:ilvl w:val="0"/>
                <w:numId w:val="8"/>
              </w:numPr>
              <w:autoSpaceDE w:val="0"/>
              <w:autoSpaceDN w:val="0"/>
              <w:ind w:left="709" w:hanging="349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t xml:space="preserve"> Информационное обеспечение реализации государственной национальной политики Российской Федерации</w:t>
            </w:r>
          </w:p>
        </w:tc>
      </w:tr>
      <w:tr w:rsidR="00DB349A" w:rsidRPr="00660AAC" w:rsidTr="00660AAC">
        <w:tc>
          <w:tcPr>
            <w:tcW w:w="700" w:type="dxa"/>
          </w:tcPr>
          <w:p w:rsidR="00DB349A" w:rsidRPr="00660AAC" w:rsidRDefault="000D6B67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39</w:t>
            </w:r>
            <w:r w:rsidR="00DB349A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DB349A" w:rsidRPr="00660AAC" w:rsidRDefault="00DB349A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Реализация комплексной информационной кампании, направленной на укрепление общегражданской идентичности, распространение через средства массовой информации знаний о традициях и культуре народов России</w:t>
            </w:r>
          </w:p>
        </w:tc>
        <w:tc>
          <w:tcPr>
            <w:tcW w:w="1420" w:type="dxa"/>
          </w:tcPr>
          <w:p w:rsidR="00DB349A" w:rsidRPr="00660AAC" w:rsidRDefault="00DB349A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DB349A" w:rsidRPr="00590B25" w:rsidRDefault="00DB349A" w:rsidP="00605C0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590B25">
              <w:rPr>
                <w:rFonts w:ascii="Times New Roman" w:hAnsi="Times New Roman"/>
                <w:sz w:val="22"/>
                <w:szCs w:val="22"/>
              </w:rPr>
              <w:t>Руководитель аппарата Администрации Колышлейского района Пензенской области</w:t>
            </w:r>
          </w:p>
        </w:tc>
        <w:tc>
          <w:tcPr>
            <w:tcW w:w="2272" w:type="dxa"/>
            <w:gridSpan w:val="2"/>
          </w:tcPr>
          <w:p w:rsidR="00DB349A" w:rsidRPr="00660AAC" w:rsidRDefault="00DB349A" w:rsidP="00605C00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финансирование не требуется</w:t>
            </w:r>
          </w:p>
        </w:tc>
        <w:tc>
          <w:tcPr>
            <w:tcW w:w="2692" w:type="dxa"/>
            <w:gridSpan w:val="2"/>
          </w:tcPr>
          <w:p w:rsidR="00DB349A" w:rsidRPr="00660AAC" w:rsidRDefault="00DB349A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Привлечение средств массовой информации, освещающих вопросы реализации государственной национальной политики Российской Федерации, к выполнению целей и задач Стратегии государственной национальной политики Российской Федерации на период до 2025 года, а также принятие мер по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стимулированию создания ими проектов в этой области</w:t>
            </w:r>
          </w:p>
        </w:tc>
        <w:tc>
          <w:tcPr>
            <w:tcW w:w="1701" w:type="dxa"/>
          </w:tcPr>
          <w:p w:rsidR="00DB349A" w:rsidRPr="00660AAC" w:rsidRDefault="00DB349A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 xml:space="preserve">количество материалов в средствах массовой информации - </w:t>
            </w:r>
          </w:p>
          <w:p w:rsidR="00DB349A" w:rsidRPr="00660AAC" w:rsidRDefault="00DB349A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не менее 5</w:t>
            </w:r>
          </w:p>
          <w:p w:rsidR="00DB349A" w:rsidRPr="00660AAC" w:rsidRDefault="00DB349A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 (в год)</w:t>
            </w:r>
          </w:p>
        </w:tc>
        <w:tc>
          <w:tcPr>
            <w:tcW w:w="2410" w:type="dxa"/>
          </w:tcPr>
          <w:p w:rsidR="00DB349A" w:rsidRPr="00660AAC" w:rsidRDefault="00DB349A" w:rsidP="00DB349A">
            <w:pPr>
              <w:spacing w:line="221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подборка материалов средств массовой информации, </w:t>
            </w:r>
            <w:r w:rsidRPr="00590B25">
              <w:rPr>
                <w:rFonts w:ascii="Times New Roman" w:hAnsi="Times New Roman"/>
                <w:sz w:val="22"/>
                <w:szCs w:val="22"/>
              </w:rPr>
              <w:t xml:space="preserve">ежеквартальный доклад Руководителю аппарата Администрации Колышлейского района Пензенской области 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об исполнении Плана мероприятий по реализации Стратегии государственной национальной политики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lastRenderedPageBreak/>
              <w:t>Российской Федерации на период до 2025 года на территории Пензенской области</w:t>
            </w:r>
          </w:p>
        </w:tc>
      </w:tr>
      <w:tr w:rsidR="006F1F1F" w:rsidRPr="00660AAC" w:rsidTr="00660AAC">
        <w:tc>
          <w:tcPr>
            <w:tcW w:w="16160" w:type="dxa"/>
            <w:gridSpan w:val="10"/>
          </w:tcPr>
          <w:p w:rsidR="006F1F1F" w:rsidRPr="00660AAC" w:rsidRDefault="006F1F1F" w:rsidP="00660AAC">
            <w:pPr>
              <w:widowControl/>
              <w:numPr>
                <w:ilvl w:val="0"/>
                <w:numId w:val="8"/>
              </w:num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  <w:lang w:val="en-US"/>
              </w:rPr>
            </w:pPr>
            <w:r w:rsidRPr="00660AAC">
              <w:rPr>
                <w:rFonts w:ascii="Times New Roman" w:hAnsi="Times New Roman"/>
                <w:b/>
                <w:color w:val="000000" w:themeColor="text1"/>
                <w:spacing w:val="-6"/>
                <w:sz w:val="22"/>
                <w:szCs w:val="22"/>
              </w:rPr>
              <w:lastRenderedPageBreak/>
              <w:t>Развитие международного сотрудничества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DB349A" w:rsidP="000D6B6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4</w:t>
            </w:r>
            <w:r w:rsidR="000D6B67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0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Поддержка проектов </w:t>
            </w:r>
            <w:r w:rsidRPr="00DB349A">
              <w:rPr>
                <w:rFonts w:ascii="Times New Roman" w:hAnsi="Times New Roman"/>
                <w:spacing w:val="-6"/>
                <w:sz w:val="22"/>
                <w:szCs w:val="22"/>
              </w:rPr>
              <w:t>социально ориентированных некоммерческих и религиозных организаций, направленных на развитие международного сотрудничества в интересах Российской Федерации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F1F1F" w:rsidRPr="00660AAC" w:rsidRDefault="00DB349A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590B25">
              <w:rPr>
                <w:rFonts w:ascii="Times New Roman" w:hAnsi="Times New Roman"/>
                <w:sz w:val="22"/>
                <w:szCs w:val="22"/>
              </w:rPr>
              <w:t>Руководитель аппарата Администрации Колышлейского района Пензенской области</w:t>
            </w:r>
          </w:p>
        </w:tc>
        <w:tc>
          <w:tcPr>
            <w:tcW w:w="2252" w:type="dxa"/>
          </w:tcPr>
          <w:p w:rsidR="006F1F1F" w:rsidRPr="00660AAC" w:rsidRDefault="00DB349A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BF4CAD">
              <w:rPr>
                <w:rFonts w:ascii="Times New Roman" w:hAnsi="Times New Roman"/>
                <w:sz w:val="22"/>
                <w:szCs w:val="22"/>
              </w:rPr>
              <w:t>за счет средств бюджета Колышлейского района Пензенской области в пределах бюджетных ассигнований, предусмотренных соответствующим главным распорядителям средств бюджета Колышлейского района Пензенской области</w:t>
            </w:r>
          </w:p>
        </w:tc>
        <w:tc>
          <w:tcPr>
            <w:tcW w:w="2712" w:type="dxa"/>
            <w:gridSpan w:val="3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использование ресурса общественной дипломатии посредством вовлечения институтов гражданского общества в решение задач международного культурного и гуманитарного сотрудничества как средства налаживания межцивилизационного диалога, обеспечения взаимопонимания между народами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поддержанных проектов – не менее 1</w:t>
            </w:r>
          </w:p>
        </w:tc>
        <w:tc>
          <w:tcPr>
            <w:tcW w:w="2410" w:type="dxa"/>
          </w:tcPr>
          <w:p w:rsidR="006F1F1F" w:rsidRPr="00DB349A" w:rsidRDefault="00DB349A" w:rsidP="00DB349A">
            <w:pPr>
              <w:spacing w:line="221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DB349A">
              <w:rPr>
                <w:rFonts w:ascii="Times New Roman" w:hAnsi="Times New Roman"/>
                <w:sz w:val="22"/>
                <w:szCs w:val="22"/>
              </w:rPr>
              <w:t xml:space="preserve">ежеквартальный доклад Руководителю аппарата Администрации Колышлейского района Пензенской области  </w:t>
            </w:r>
            <w:r w:rsidR="006F1F1F" w:rsidRPr="00DB349A">
              <w:rPr>
                <w:rFonts w:ascii="Times New Roman" w:hAnsi="Times New Roman"/>
                <w:spacing w:val="-6"/>
                <w:sz w:val="22"/>
                <w:szCs w:val="22"/>
              </w:rPr>
              <w:t>об исполнении Плана мероприятий по реализации Стратегии государственной национальной политики Российской Федерации на период до 2025 года на территории Пензенской области</w:t>
            </w:r>
          </w:p>
        </w:tc>
      </w:tr>
      <w:tr w:rsidR="006F1F1F" w:rsidRPr="00660AAC" w:rsidTr="00660AAC">
        <w:tc>
          <w:tcPr>
            <w:tcW w:w="700" w:type="dxa"/>
          </w:tcPr>
          <w:p w:rsidR="006F1F1F" w:rsidRPr="00660AAC" w:rsidRDefault="00DB349A" w:rsidP="000D6B67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4</w:t>
            </w:r>
            <w:r w:rsidR="000D6B67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1</w:t>
            </w:r>
            <w:r w:rsidR="006F1F1F"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.</w:t>
            </w:r>
          </w:p>
        </w:tc>
        <w:tc>
          <w:tcPr>
            <w:tcW w:w="2697" w:type="dxa"/>
          </w:tcPr>
          <w:p w:rsidR="006F1F1F" w:rsidRPr="00660AAC" w:rsidRDefault="006F1F1F" w:rsidP="000B3FE7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Проведение разъяснительной работы некоммерческими организациями, религиозными объединениями, этнокультурными организациями </w:t>
            </w:r>
          </w:p>
        </w:tc>
        <w:tc>
          <w:tcPr>
            <w:tcW w:w="1420" w:type="dxa"/>
          </w:tcPr>
          <w:p w:rsidR="006F1F1F" w:rsidRPr="00660AAC" w:rsidRDefault="006F1F1F" w:rsidP="000B3FE7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</w:tcPr>
          <w:p w:rsidR="006F1F1F" w:rsidRPr="00660AAC" w:rsidRDefault="00DB349A" w:rsidP="000B3FE7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590B25">
              <w:rPr>
                <w:rFonts w:ascii="Times New Roman" w:hAnsi="Times New Roman"/>
                <w:sz w:val="22"/>
                <w:szCs w:val="22"/>
              </w:rPr>
              <w:t>Руководитель аппарата Администрации Колышлейского района Пензенской области</w:t>
            </w:r>
          </w:p>
        </w:tc>
        <w:tc>
          <w:tcPr>
            <w:tcW w:w="2252" w:type="dxa"/>
          </w:tcPr>
          <w:p w:rsidR="006F1F1F" w:rsidRPr="00660AAC" w:rsidRDefault="00DB349A" w:rsidP="000B3FE7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Финансирование не требуется</w:t>
            </w:r>
          </w:p>
        </w:tc>
        <w:tc>
          <w:tcPr>
            <w:tcW w:w="2712" w:type="dxa"/>
            <w:gridSpan w:val="3"/>
          </w:tcPr>
          <w:p w:rsidR="006F1F1F" w:rsidRPr="00660AAC" w:rsidRDefault="006F1F1F" w:rsidP="000B3FE7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Пресечение попыток деятельности международных организаций, способных оказать влияние на состояние межнациональных (межэтнических) отношений в </w:t>
            </w:r>
            <w:r w:rsidR="00DB349A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Колышлейском районе </w:t>
            </w: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 xml:space="preserve">Пензенской области </w:t>
            </w:r>
          </w:p>
        </w:tc>
        <w:tc>
          <w:tcPr>
            <w:tcW w:w="1701" w:type="dxa"/>
          </w:tcPr>
          <w:p w:rsidR="006F1F1F" w:rsidRPr="00660AAC" w:rsidRDefault="006F1F1F" w:rsidP="000B3FE7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</w:pPr>
            <w:r w:rsidRPr="00660AAC">
              <w:rPr>
                <w:rFonts w:ascii="Times New Roman" w:hAnsi="Times New Roman"/>
                <w:color w:val="000000" w:themeColor="text1"/>
                <w:spacing w:val="-6"/>
                <w:sz w:val="22"/>
                <w:szCs w:val="22"/>
              </w:rPr>
              <w:t>количество проведенных встреч</w:t>
            </w:r>
          </w:p>
        </w:tc>
        <w:tc>
          <w:tcPr>
            <w:tcW w:w="2410" w:type="dxa"/>
          </w:tcPr>
          <w:p w:rsidR="006F1F1F" w:rsidRPr="00DB349A" w:rsidRDefault="00DB349A" w:rsidP="00DB349A">
            <w:pPr>
              <w:spacing w:line="221" w:lineRule="auto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DB349A">
              <w:rPr>
                <w:rFonts w:ascii="Times New Roman" w:hAnsi="Times New Roman"/>
                <w:sz w:val="22"/>
                <w:szCs w:val="22"/>
              </w:rPr>
              <w:t xml:space="preserve">ежеквартальный доклад Руководителю аппарата Администрации Колышлейского района Пензенской области  </w:t>
            </w:r>
            <w:r w:rsidR="006F1F1F" w:rsidRPr="00DB349A">
              <w:rPr>
                <w:rFonts w:ascii="Times New Roman" w:hAnsi="Times New Roman"/>
                <w:spacing w:val="-6"/>
                <w:sz w:val="22"/>
                <w:szCs w:val="22"/>
              </w:rPr>
              <w:t>об исполнении Плана мероприятий по реализации Стратегии государственной национальной политики Российской Федерации на период до 2025 года на территории Пензенской области</w:t>
            </w:r>
          </w:p>
        </w:tc>
      </w:tr>
    </w:tbl>
    <w:p w:rsidR="001C10E8" w:rsidRDefault="001C10E8" w:rsidP="00BC4D6F">
      <w:pPr>
        <w:widowControl/>
        <w:rPr>
          <w:sz w:val="28"/>
        </w:rPr>
      </w:pPr>
    </w:p>
    <w:p w:rsidR="001C10E8" w:rsidRDefault="001C10E8" w:rsidP="00764AB8">
      <w:pPr>
        <w:jc w:val="center"/>
        <w:rPr>
          <w:sz w:val="28"/>
        </w:rPr>
      </w:pPr>
      <w:r>
        <w:rPr>
          <w:sz w:val="28"/>
        </w:rPr>
        <w:t>____________</w:t>
      </w:r>
    </w:p>
    <w:sectPr w:rsidR="001C10E8" w:rsidSect="00160C2C">
      <w:endnotePr>
        <w:numFmt w:val="decimal"/>
      </w:endnotePr>
      <w:pgSz w:w="16840" w:h="11907" w:orient="landscape" w:code="9"/>
      <w:pgMar w:top="1701" w:right="1134" w:bottom="567" w:left="102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E2B" w:rsidRDefault="00E37E2B">
      <w:r>
        <w:separator/>
      </w:r>
    </w:p>
  </w:endnote>
  <w:endnote w:type="continuationSeparator" w:id="1">
    <w:p w:rsidR="00E37E2B" w:rsidRDefault="00E37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E2B" w:rsidRDefault="00E37E2B">
      <w:r>
        <w:separator/>
      </w:r>
    </w:p>
  </w:footnote>
  <w:footnote w:type="continuationSeparator" w:id="1">
    <w:p w:rsidR="00E37E2B" w:rsidRDefault="00E37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398" w:rsidRDefault="009B7398">
    <w:pPr>
      <w:pStyle w:val="a3"/>
      <w:jc w:val="center"/>
    </w:pPr>
    <w:fldSimple w:instr="PAGE   \* MERGEFORMAT">
      <w:r w:rsidR="000D6B67">
        <w:rPr>
          <w:noProof/>
        </w:rPr>
        <w:t>24</w:t>
      </w:r>
    </w:fldSimple>
  </w:p>
  <w:p w:rsidR="009B7398" w:rsidRDefault="009B739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53"/>
    <w:multiLevelType w:val="hybridMultilevel"/>
    <w:tmpl w:val="FE747402"/>
    <w:lvl w:ilvl="0" w:tplc="4CAA632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20218"/>
    <w:multiLevelType w:val="hybridMultilevel"/>
    <w:tmpl w:val="F426F1CC"/>
    <w:lvl w:ilvl="0" w:tplc="DE38C82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837DA7"/>
    <w:multiLevelType w:val="hybridMultilevel"/>
    <w:tmpl w:val="8A8A523A"/>
    <w:lvl w:ilvl="0" w:tplc="1F0C58C2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24F6246D"/>
    <w:multiLevelType w:val="hybridMultilevel"/>
    <w:tmpl w:val="3A7292F0"/>
    <w:lvl w:ilvl="0" w:tplc="66A8A6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545DD"/>
    <w:multiLevelType w:val="hybridMultilevel"/>
    <w:tmpl w:val="18C2383C"/>
    <w:lvl w:ilvl="0" w:tplc="BF84A130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245EE"/>
    <w:multiLevelType w:val="hybridMultilevel"/>
    <w:tmpl w:val="3912CB52"/>
    <w:lvl w:ilvl="0" w:tplc="EE2475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980AFE"/>
    <w:multiLevelType w:val="hybridMultilevel"/>
    <w:tmpl w:val="48C2B4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915F0F"/>
    <w:multiLevelType w:val="hybridMultilevel"/>
    <w:tmpl w:val="F7AC20D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966E5"/>
    <w:rsid w:val="00004140"/>
    <w:rsid w:val="00005754"/>
    <w:rsid w:val="00014419"/>
    <w:rsid w:val="0003189C"/>
    <w:rsid w:val="00041489"/>
    <w:rsid w:val="000439E7"/>
    <w:rsid w:val="0005514D"/>
    <w:rsid w:val="0006520B"/>
    <w:rsid w:val="000B1160"/>
    <w:rsid w:val="000B3FE7"/>
    <w:rsid w:val="000C7FF1"/>
    <w:rsid w:val="000D0507"/>
    <w:rsid w:val="000D6B67"/>
    <w:rsid w:val="000E495F"/>
    <w:rsid w:val="000F2BFC"/>
    <w:rsid w:val="0012039B"/>
    <w:rsid w:val="00130AA6"/>
    <w:rsid w:val="00144E13"/>
    <w:rsid w:val="00154605"/>
    <w:rsid w:val="00160C2C"/>
    <w:rsid w:val="001800EC"/>
    <w:rsid w:val="0018507B"/>
    <w:rsid w:val="00190A92"/>
    <w:rsid w:val="00190DEE"/>
    <w:rsid w:val="001911FE"/>
    <w:rsid w:val="001B7A0D"/>
    <w:rsid w:val="001C10E8"/>
    <w:rsid w:val="001D6B7C"/>
    <w:rsid w:val="001E638E"/>
    <w:rsid w:val="00204F72"/>
    <w:rsid w:val="00207679"/>
    <w:rsid w:val="002341D4"/>
    <w:rsid w:val="0024384B"/>
    <w:rsid w:val="00257FBC"/>
    <w:rsid w:val="00271AE9"/>
    <w:rsid w:val="00285D30"/>
    <w:rsid w:val="00294E2E"/>
    <w:rsid w:val="0029774F"/>
    <w:rsid w:val="002A2CC8"/>
    <w:rsid w:val="002B6B95"/>
    <w:rsid w:val="002B6C1A"/>
    <w:rsid w:val="002D39EF"/>
    <w:rsid w:val="002E2F1A"/>
    <w:rsid w:val="002E3A70"/>
    <w:rsid w:val="002E61F5"/>
    <w:rsid w:val="00303D8A"/>
    <w:rsid w:val="003214FB"/>
    <w:rsid w:val="00341197"/>
    <w:rsid w:val="00342DED"/>
    <w:rsid w:val="00343578"/>
    <w:rsid w:val="00344BB3"/>
    <w:rsid w:val="0034573F"/>
    <w:rsid w:val="00361371"/>
    <w:rsid w:val="003741A5"/>
    <w:rsid w:val="003756AB"/>
    <w:rsid w:val="00377464"/>
    <w:rsid w:val="003B123B"/>
    <w:rsid w:val="003F4309"/>
    <w:rsid w:val="003F4EA4"/>
    <w:rsid w:val="003F6278"/>
    <w:rsid w:val="003F6779"/>
    <w:rsid w:val="00406380"/>
    <w:rsid w:val="00426FF1"/>
    <w:rsid w:val="0044200C"/>
    <w:rsid w:val="00450D9A"/>
    <w:rsid w:val="00457052"/>
    <w:rsid w:val="0047451C"/>
    <w:rsid w:val="00475A0D"/>
    <w:rsid w:val="00480E56"/>
    <w:rsid w:val="004813F4"/>
    <w:rsid w:val="004827C1"/>
    <w:rsid w:val="00491B86"/>
    <w:rsid w:val="0049613D"/>
    <w:rsid w:val="004B20B4"/>
    <w:rsid w:val="004E25CB"/>
    <w:rsid w:val="004E508E"/>
    <w:rsid w:val="004E6974"/>
    <w:rsid w:val="00507A54"/>
    <w:rsid w:val="00512944"/>
    <w:rsid w:val="00521F5D"/>
    <w:rsid w:val="005237B7"/>
    <w:rsid w:val="0054374E"/>
    <w:rsid w:val="0055687A"/>
    <w:rsid w:val="00570A4F"/>
    <w:rsid w:val="00572E0E"/>
    <w:rsid w:val="005735D4"/>
    <w:rsid w:val="00574CF4"/>
    <w:rsid w:val="0058062E"/>
    <w:rsid w:val="00590B25"/>
    <w:rsid w:val="005961B9"/>
    <w:rsid w:val="005B0E90"/>
    <w:rsid w:val="005C4B09"/>
    <w:rsid w:val="005D0F19"/>
    <w:rsid w:val="005D421D"/>
    <w:rsid w:val="00601015"/>
    <w:rsid w:val="00605644"/>
    <w:rsid w:val="00611BFB"/>
    <w:rsid w:val="00612065"/>
    <w:rsid w:val="0061428D"/>
    <w:rsid w:val="006200AA"/>
    <w:rsid w:val="006246CD"/>
    <w:rsid w:val="00637D9E"/>
    <w:rsid w:val="00653E8B"/>
    <w:rsid w:val="00660AAC"/>
    <w:rsid w:val="0068306F"/>
    <w:rsid w:val="00684CDF"/>
    <w:rsid w:val="00690AC8"/>
    <w:rsid w:val="0069184F"/>
    <w:rsid w:val="006B212A"/>
    <w:rsid w:val="006B6701"/>
    <w:rsid w:val="006C241E"/>
    <w:rsid w:val="006D4EB4"/>
    <w:rsid w:val="006D685D"/>
    <w:rsid w:val="006F1F1F"/>
    <w:rsid w:val="006F24A7"/>
    <w:rsid w:val="006F4247"/>
    <w:rsid w:val="00723683"/>
    <w:rsid w:val="0074074F"/>
    <w:rsid w:val="00746BB8"/>
    <w:rsid w:val="00754732"/>
    <w:rsid w:val="007572A7"/>
    <w:rsid w:val="00764AB8"/>
    <w:rsid w:val="007767E5"/>
    <w:rsid w:val="007820BC"/>
    <w:rsid w:val="0078337D"/>
    <w:rsid w:val="00792000"/>
    <w:rsid w:val="007A6E40"/>
    <w:rsid w:val="007F3006"/>
    <w:rsid w:val="00800CEB"/>
    <w:rsid w:val="008217BE"/>
    <w:rsid w:val="00822574"/>
    <w:rsid w:val="008250B6"/>
    <w:rsid w:val="00842EB0"/>
    <w:rsid w:val="00886F02"/>
    <w:rsid w:val="00887C2D"/>
    <w:rsid w:val="008A564C"/>
    <w:rsid w:val="008B484C"/>
    <w:rsid w:val="008C16C9"/>
    <w:rsid w:val="008C2464"/>
    <w:rsid w:val="008E3C9E"/>
    <w:rsid w:val="008F2667"/>
    <w:rsid w:val="00911F9D"/>
    <w:rsid w:val="00916CB4"/>
    <w:rsid w:val="00937AF9"/>
    <w:rsid w:val="00942630"/>
    <w:rsid w:val="009502F6"/>
    <w:rsid w:val="0098113A"/>
    <w:rsid w:val="009A0691"/>
    <w:rsid w:val="009B7398"/>
    <w:rsid w:val="009E3C83"/>
    <w:rsid w:val="009F7164"/>
    <w:rsid w:val="00A01858"/>
    <w:rsid w:val="00A03C78"/>
    <w:rsid w:val="00A1462C"/>
    <w:rsid w:val="00A21B47"/>
    <w:rsid w:val="00A52316"/>
    <w:rsid w:val="00A61EC6"/>
    <w:rsid w:val="00A67888"/>
    <w:rsid w:val="00A711A9"/>
    <w:rsid w:val="00A86D26"/>
    <w:rsid w:val="00AB1C0B"/>
    <w:rsid w:val="00AD2ED0"/>
    <w:rsid w:val="00AE324C"/>
    <w:rsid w:val="00B05591"/>
    <w:rsid w:val="00B31214"/>
    <w:rsid w:val="00B34720"/>
    <w:rsid w:val="00B42781"/>
    <w:rsid w:val="00B77D52"/>
    <w:rsid w:val="00BA11FF"/>
    <w:rsid w:val="00BA5A70"/>
    <w:rsid w:val="00BB02D2"/>
    <w:rsid w:val="00BC2359"/>
    <w:rsid w:val="00BC488B"/>
    <w:rsid w:val="00BC4D6F"/>
    <w:rsid w:val="00BD394B"/>
    <w:rsid w:val="00BE1870"/>
    <w:rsid w:val="00BE464E"/>
    <w:rsid w:val="00BF4CAD"/>
    <w:rsid w:val="00BF713F"/>
    <w:rsid w:val="00C010BE"/>
    <w:rsid w:val="00C0178C"/>
    <w:rsid w:val="00C25869"/>
    <w:rsid w:val="00C43890"/>
    <w:rsid w:val="00C5742F"/>
    <w:rsid w:val="00C60AAB"/>
    <w:rsid w:val="00C6107A"/>
    <w:rsid w:val="00C83769"/>
    <w:rsid w:val="00C966E5"/>
    <w:rsid w:val="00C96F98"/>
    <w:rsid w:val="00C97A1A"/>
    <w:rsid w:val="00CA6FF9"/>
    <w:rsid w:val="00CA7455"/>
    <w:rsid w:val="00CA74BA"/>
    <w:rsid w:val="00CB39BF"/>
    <w:rsid w:val="00CC0196"/>
    <w:rsid w:val="00CC10D0"/>
    <w:rsid w:val="00CE0019"/>
    <w:rsid w:val="00D135F8"/>
    <w:rsid w:val="00D15A1B"/>
    <w:rsid w:val="00D3044A"/>
    <w:rsid w:val="00D3625B"/>
    <w:rsid w:val="00D367C8"/>
    <w:rsid w:val="00D43DB6"/>
    <w:rsid w:val="00D53A99"/>
    <w:rsid w:val="00D651DA"/>
    <w:rsid w:val="00D7680A"/>
    <w:rsid w:val="00D9257C"/>
    <w:rsid w:val="00D92B08"/>
    <w:rsid w:val="00D97D86"/>
    <w:rsid w:val="00DB349A"/>
    <w:rsid w:val="00DD0033"/>
    <w:rsid w:val="00DD535C"/>
    <w:rsid w:val="00DD74B0"/>
    <w:rsid w:val="00E02775"/>
    <w:rsid w:val="00E06208"/>
    <w:rsid w:val="00E33140"/>
    <w:rsid w:val="00E35B14"/>
    <w:rsid w:val="00E37E2B"/>
    <w:rsid w:val="00E44D41"/>
    <w:rsid w:val="00E52C68"/>
    <w:rsid w:val="00E60BE0"/>
    <w:rsid w:val="00E64181"/>
    <w:rsid w:val="00E80B34"/>
    <w:rsid w:val="00E931EB"/>
    <w:rsid w:val="00EA116E"/>
    <w:rsid w:val="00EA630B"/>
    <w:rsid w:val="00EB0CBD"/>
    <w:rsid w:val="00EC1D0D"/>
    <w:rsid w:val="00EC648E"/>
    <w:rsid w:val="00ED3614"/>
    <w:rsid w:val="00ED5944"/>
    <w:rsid w:val="00EE33B6"/>
    <w:rsid w:val="00EF1020"/>
    <w:rsid w:val="00EF7D84"/>
    <w:rsid w:val="00F22B88"/>
    <w:rsid w:val="00F321C6"/>
    <w:rsid w:val="00F43463"/>
    <w:rsid w:val="00F62C23"/>
    <w:rsid w:val="00F750BF"/>
    <w:rsid w:val="00F873BF"/>
    <w:rsid w:val="00F933A8"/>
    <w:rsid w:val="00FA1219"/>
    <w:rsid w:val="00FB11C4"/>
    <w:rsid w:val="00FB3103"/>
    <w:rsid w:val="00FC18AD"/>
    <w:rsid w:val="00FC36A1"/>
    <w:rsid w:val="00FC48D4"/>
    <w:rsid w:val="00FC4F89"/>
    <w:rsid w:val="00FE1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71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C4D6F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9"/>
    <w:locked/>
    <w:rsid w:val="00F321C6"/>
    <w:rPr>
      <w:rFonts w:cs="Times New Roman"/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BC4D6F"/>
    <w:rPr>
      <w:rFonts w:cs="Times New Roman"/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BC4D6F"/>
    <w:rPr>
      <w:rFonts w:cs="Times New Roman"/>
      <w:sz w:val="28"/>
    </w:rPr>
  </w:style>
  <w:style w:type="paragraph" w:styleId="a3">
    <w:name w:val="header"/>
    <w:basedOn w:val="a"/>
    <w:link w:val="a4"/>
    <w:uiPriority w:val="99"/>
    <w:rsid w:val="007A6E4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C4D6F"/>
    <w:rPr>
      <w:rFonts w:cs="Times New Roman"/>
    </w:rPr>
  </w:style>
  <w:style w:type="paragraph" w:styleId="a5">
    <w:name w:val="footer"/>
    <w:basedOn w:val="a"/>
    <w:link w:val="a6"/>
    <w:uiPriority w:val="99"/>
    <w:rsid w:val="007A6E4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C4D6F"/>
    <w:rPr>
      <w:rFonts w:cs="Times New Roman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47451C"/>
    <w:rPr>
      <w:rFonts w:ascii="Tahoma" w:hAnsi="Tahoma" w:cs="Times New Roman"/>
      <w:sz w:val="16"/>
    </w:rPr>
  </w:style>
  <w:style w:type="table" w:styleId="aa">
    <w:name w:val="Table Grid"/>
    <w:basedOn w:val="a1"/>
    <w:rsid w:val="00BC4D6F"/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BC4D6F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BC4D6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uiPriority w:val="99"/>
    <w:rsid w:val="00BC4D6F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C4D6F"/>
    <w:rPr>
      <w:rFonts w:ascii="Arial" w:hAnsi="Arial"/>
      <w:sz w:val="22"/>
      <w:lang w:val="ru-RU" w:eastAsia="ru-RU"/>
    </w:rPr>
  </w:style>
  <w:style w:type="paragraph" w:customStyle="1" w:styleId="Default">
    <w:name w:val="Default"/>
    <w:uiPriority w:val="99"/>
    <w:rsid w:val="00BC4D6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99"/>
    <w:qFormat/>
    <w:rsid w:val="00BC4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6F1F90626FEE9277159734589023DA3847C1D8FA2E67DB7D8E910523F046497ADE874693C2AF6E9ECA95844DD7364CB22F23DDE04A3AB667FE7D234C3pFK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6F1F90626FEE9277159734589023DA3847C1D8FA2E77CBEDBEF10523F046497ADE874693C2AF6E9ECA95844DD7364CB22F23DDE04A3AB667FE7D234C3p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F1F90626FEE9277159734589023DA3847C1D8FA2E77CBEDBEF10523F046497ADE874693C2AF6E9ECA95844DD7364CB22F23DDE04A3AB667FE7D234C3pF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141</TotalTime>
  <Pages>25</Pages>
  <Words>7779</Words>
  <Characters>44343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Admin</cp:lastModifiedBy>
  <cp:revision>23</cp:revision>
  <cp:lastPrinted>2019-04-15T11:18:00Z</cp:lastPrinted>
  <dcterms:created xsi:type="dcterms:W3CDTF">2022-01-10T11:34:00Z</dcterms:created>
  <dcterms:modified xsi:type="dcterms:W3CDTF">2022-01-13T08:31:00Z</dcterms:modified>
</cp:coreProperties>
</file>